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965"/>
      </w:tblGrid>
      <w:tr w:rsidR="00E97E5F" w:rsidRPr="00414826" w:rsidTr="00221C69">
        <w:tc>
          <w:tcPr>
            <w:tcW w:w="4499" w:type="dxa"/>
          </w:tcPr>
          <w:p w:rsidR="00E97E5F" w:rsidRPr="00414826" w:rsidRDefault="00E97E5F" w:rsidP="003E53DF">
            <w:pPr>
              <w:ind w:firstLine="709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965" w:type="dxa"/>
          </w:tcPr>
          <w:p w:rsidR="00E97E5F" w:rsidRPr="00414826" w:rsidRDefault="00E97E5F" w:rsidP="00015B5A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Приложение к приказу Департамента</w:t>
            </w:r>
            <w:r w:rsidR="003E53DF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E97E5F" w:rsidRPr="00414826" w:rsidRDefault="00E97E5F" w:rsidP="00015B5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7736A" w:rsidRPr="0041482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3E53DF" w:rsidRPr="0041482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2542EF" w:rsidRPr="0041482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47736A" w:rsidRPr="00414826">
              <w:rPr>
                <w:rFonts w:ascii="Times New Roman" w:hAnsi="Times New Roman" w:cs="Times New Roman"/>
                <w:sz w:val="28"/>
                <w:szCs w:val="28"/>
              </w:rPr>
              <w:t>№ ______</w:t>
            </w:r>
            <w:r w:rsidR="003E53DF" w:rsidRPr="00414826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E97E5F" w:rsidRPr="00414826" w:rsidRDefault="00E97E5F" w:rsidP="003E53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E53DF" w:rsidRPr="00414826" w:rsidTr="0044775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7736A" w:rsidRPr="00414826" w:rsidRDefault="0047736A" w:rsidP="0047736A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  <w:r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>П Р А В И Л А</w:t>
            </w:r>
          </w:p>
          <w:p w:rsidR="00B616C8" w:rsidRPr="00414826" w:rsidRDefault="00B616C8" w:rsidP="003B0703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  <w:r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 xml:space="preserve">заполнения бланков </w:t>
            </w:r>
            <w:r w:rsidR="000B1292"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 xml:space="preserve">единого государственного экзамена </w:t>
            </w:r>
          </w:p>
          <w:p w:rsidR="003E53DF" w:rsidRPr="00414826" w:rsidRDefault="000B1292" w:rsidP="006B1F87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</w:rPr>
            </w:pPr>
            <w:r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>в 20</w:t>
            </w:r>
            <w:r w:rsidR="003B0703"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>2</w:t>
            </w:r>
            <w:r w:rsidR="006B1F87">
              <w:rPr>
                <w:rFonts w:ascii="Times New Roman" w:hAnsi="Times New Roman" w:cs="Times New Roman"/>
                <w:b/>
                <w:color w:val="auto"/>
                <w:sz w:val="28"/>
              </w:rPr>
              <w:t>3</w:t>
            </w:r>
            <w:r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 xml:space="preserve"> году</w:t>
            </w:r>
          </w:p>
        </w:tc>
      </w:tr>
    </w:tbl>
    <w:p w:rsidR="0044775F" w:rsidRPr="00414826" w:rsidRDefault="0044775F" w:rsidP="009A7E9D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3"/>
      </w:tblGrid>
      <w:tr w:rsidR="0044775F" w:rsidRPr="00414826" w:rsidTr="00786CE1">
        <w:trPr>
          <w:trHeight w:val="3686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4775F" w:rsidRPr="00414826" w:rsidRDefault="0044775F" w:rsidP="006710AE">
            <w:pPr>
              <w:pStyle w:val="ad"/>
              <w:numPr>
                <w:ilvl w:val="0"/>
                <w:numId w:val="8"/>
              </w:numPr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</w:rPr>
              <w:t>Введение</w:t>
            </w:r>
          </w:p>
          <w:p w:rsidR="0076098C" w:rsidRPr="00414826" w:rsidRDefault="0044775F" w:rsidP="0044775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Настоящие правила предназначены для участников </w:t>
            </w:r>
            <w:r w:rsidR="008314B9" w:rsidRPr="00414826">
              <w:rPr>
                <w:rFonts w:ascii="Times New Roman" w:hAnsi="Times New Roman" w:cs="Times New Roman"/>
                <w:sz w:val="28"/>
                <w:szCs w:val="28"/>
              </w:rPr>
              <w:t>экзаменов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также для организаторов пунктов проведения экзаменов (далее – ППЭ), </w:t>
            </w:r>
            <w:r w:rsidR="00922827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проводящих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участников </w:t>
            </w:r>
            <w:r w:rsidR="008314B9" w:rsidRPr="00414826">
              <w:rPr>
                <w:rFonts w:ascii="Times New Roman" w:hAnsi="Times New Roman" w:cs="Times New Roman"/>
                <w:sz w:val="28"/>
                <w:szCs w:val="28"/>
              </w:rPr>
              <w:t>экзаменов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день проведения </w:t>
            </w:r>
            <w:r w:rsidR="008314B9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единого государственного экзамена (далее –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r w:rsidR="008314B9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661399" w:rsidRDefault="0044775F" w:rsidP="0044775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целях обеспечения единых условий для всех участников </w:t>
            </w:r>
            <w:r w:rsidR="008314B9" w:rsidRPr="00414826">
              <w:rPr>
                <w:rFonts w:ascii="Times New Roman" w:hAnsi="Times New Roman" w:cs="Times New Roman"/>
                <w:sz w:val="28"/>
                <w:szCs w:val="28"/>
              </w:rPr>
              <w:t>экзаменов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при проведении и обработке результатов ЕГЭ используются унифицированные экзаменационные материалы (далее – ЭМ), которые состоят из контрольных измерительных материалов (далее – КИМ) и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бланков ЕГЭ: бланк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регистрации, бланк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ответов № 1, предназначенн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для внесения кратких ответов, бланк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ответов № 2</w:t>
            </w:r>
            <w:r w:rsidR="003A39AE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(лист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A39AE" w:rsidRPr="00414826">
              <w:rPr>
                <w:rFonts w:ascii="Times New Roman" w:hAnsi="Times New Roman" w:cs="Times New Roman"/>
                <w:sz w:val="28"/>
                <w:szCs w:val="28"/>
              </w:rPr>
              <w:t>1 и лист 2)</w:t>
            </w:r>
            <w:r w:rsidR="00FF3FEC" w:rsidRPr="004148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F3FEC" w:rsidRPr="00414826">
              <w:t xml:space="preserve"> </w:t>
            </w:r>
            <w:r w:rsidR="00FF3FEC" w:rsidRPr="00414826">
              <w:rPr>
                <w:rFonts w:ascii="Times New Roman" w:hAnsi="Times New Roman" w:cs="Times New Roman"/>
                <w:sz w:val="28"/>
                <w:szCs w:val="28"/>
              </w:rPr>
              <w:t>дополнительного бланка ответов № 2</w:t>
            </w:r>
            <w:r w:rsidR="00071730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, предназначенн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для внесения развернутых ответов</w:t>
            </w:r>
            <w:r w:rsidR="00BA7137" w:rsidRPr="004148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62FEA" w:rsidRPr="00414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4775F" w:rsidRPr="00414826" w:rsidRDefault="00661399" w:rsidP="00661399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99">
              <w:rPr>
                <w:rFonts w:ascii="Times New Roman" w:hAnsi="Times New Roman" w:cs="Times New Roman"/>
                <w:sz w:val="28"/>
                <w:szCs w:val="28"/>
              </w:rPr>
              <w:t>При проведении ЕГЭ по математике базового уровня комплект бланков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1399">
              <w:rPr>
                <w:rFonts w:ascii="Times New Roman" w:hAnsi="Times New Roman" w:cs="Times New Roman"/>
                <w:sz w:val="28"/>
                <w:szCs w:val="28"/>
              </w:rPr>
              <w:t>включает в себя только бланк регистрации и бланк ответов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13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</w:t>
            </w:r>
            <w:r w:rsidR="00962FEA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ЕГЭ</w:t>
            </w:r>
            <w:r w:rsidR="003904EC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BA0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по иностранным языкам </w:t>
            </w:r>
            <w:r w:rsidR="003904EC" w:rsidRPr="00661399">
              <w:rPr>
                <w:rFonts w:ascii="Times New Roman" w:hAnsi="Times New Roman" w:cs="Times New Roman"/>
                <w:sz w:val="28"/>
                <w:szCs w:val="28"/>
              </w:rPr>
              <w:t>(раздел</w:t>
            </w:r>
            <w:r w:rsidR="00962FEA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 «Говорение»</w:t>
            </w:r>
            <w:r w:rsidR="003904EC" w:rsidRPr="006613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62FEA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3CF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и информатике и ИКТ в компьютерной форме (далее – КЕГЭ) </w:t>
            </w:r>
            <w:r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бланков ЕГЭ включает </w:t>
            </w:r>
            <w:r w:rsidR="00962FEA" w:rsidRPr="00661399">
              <w:rPr>
                <w:rFonts w:ascii="Times New Roman" w:hAnsi="Times New Roman" w:cs="Times New Roman"/>
                <w:sz w:val="28"/>
                <w:szCs w:val="28"/>
              </w:rPr>
              <w:t>только бланк регистрации</w:t>
            </w:r>
            <w:r w:rsidR="001C04E2" w:rsidRPr="00661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75F" w:rsidRPr="00414826" w:rsidRDefault="0044775F" w:rsidP="0044775F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Бланки ЕГЭ являются машиночитаемыми формами, подлежащими автоматизированной обработке аппаратно-программным комплексом. В процессе автоматизированной обработки бланков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внесенная в поля бланков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преобразуется в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="00661399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программных средств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75F" w:rsidRPr="00414826" w:rsidRDefault="0044775F" w:rsidP="00333B07">
            <w:pPr>
              <w:pStyle w:val="ad"/>
              <w:numPr>
                <w:ilvl w:val="0"/>
                <w:numId w:val="8"/>
              </w:numPr>
              <w:spacing w:before="240"/>
              <w:ind w:left="714" w:hanging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бланков ЕГЭ</w:t>
            </w:r>
          </w:p>
          <w:p w:rsidR="0044775F" w:rsidRPr="00414826" w:rsidRDefault="0044775F" w:rsidP="004B19EE">
            <w:pPr>
              <w:spacing w:before="240" w:line="360" w:lineRule="auto"/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Бланк регистрации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Черно-белый бланк является машиночитаемой формой и состоит из трех частей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верхней, средней и нижней. На бланке регистрации расположены реперные метки.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регистрации расположен</w:t>
            </w:r>
            <w:r w:rsidR="00442B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B33">
              <w:rPr>
                <w:rFonts w:ascii="Times New Roman" w:hAnsi="Times New Roman" w:cs="Times New Roman"/>
                <w:sz w:val="28"/>
                <w:szCs w:val="28"/>
              </w:rPr>
              <w:t>надпись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 xml:space="preserve"> «Едины</w:t>
            </w:r>
            <w:r w:rsidR="00442B33">
              <w:rPr>
                <w:rFonts w:ascii="Times New Roman" w:hAnsi="Times New Roman" w:cs="Times New Roman"/>
                <w:sz w:val="28"/>
                <w:szCs w:val="28"/>
              </w:rPr>
              <w:t>й государственный экзамен – 2023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»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бланка «Бланк регистрации». </w:t>
            </w:r>
            <w:r w:rsidRPr="00731F78">
              <w:rPr>
                <w:rFonts w:ascii="Times New Roman" w:hAnsi="Times New Roman" w:cs="Times New Roman"/>
                <w:sz w:val="28"/>
                <w:szCs w:val="28"/>
              </w:rPr>
              <w:t>Указанные поля заполняются типографским способом.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Здесь же расположены: вертикальный штрихкод, горизонтальный штрихкод и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цифровое значение, QR-код. В этой же части бланка регистрации даны образцы написания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 xml:space="preserve">букв, цифр и символов,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используемых для заполнения участником экзаменов следующих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полей бланка регистрации: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код образовательной организации</w:t>
            </w:r>
            <w:r w:rsidRPr="00F53B2C">
              <w:rPr>
                <w:rFonts w:ascii="Times New Roman" w:hAnsi="Times New Roman" w:cs="Times New Roman"/>
                <w:sz w:val="28"/>
                <w:szCs w:val="28"/>
              </w:rPr>
              <w:t>, в которой обучается участник ГИА (код образовательной организации, в которой участники экзаменов получили уведомление о регистрации на ЕГЭ);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номер и буква класса;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номер аудитории.</w:t>
            </w:r>
          </w:p>
          <w:p w:rsidR="00824403" w:rsidRPr="00824403" w:rsidRDefault="003A5770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 xml:space="preserve">В верхней части бланка регистрации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расположен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п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«Код региона», «Код ППЭ», «Код предмета», «Название предмета», «Дата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проведения ЕГЭ» заполняются автоматически.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4403" w:rsidRPr="00824403">
              <w:rPr>
                <w:rFonts w:ascii="Times New Roman" w:hAnsi="Times New Roman" w:cs="Times New Roman"/>
                <w:sz w:val="28"/>
                <w:szCs w:val="28"/>
              </w:rPr>
              <w:t xml:space="preserve">Поле </w:t>
            </w:r>
            <w:r w:rsidRPr="003A5770">
              <w:rPr>
                <w:rFonts w:ascii="Times New Roman" w:hAnsi="Times New Roman" w:cs="Times New Roman"/>
                <w:sz w:val="28"/>
                <w:szCs w:val="28"/>
              </w:rPr>
              <w:t xml:space="preserve">для служебного использования </w:t>
            </w:r>
            <w:r w:rsidR="00824403" w:rsidRPr="00824403">
              <w:rPr>
                <w:rFonts w:ascii="Times New Roman" w:hAnsi="Times New Roman" w:cs="Times New Roman"/>
                <w:sz w:val="28"/>
                <w:szCs w:val="28"/>
              </w:rPr>
              <w:t>«Резерв-1» не заполняется.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 xml:space="preserve">В средней части бланка регистрации </w:t>
            </w:r>
            <w:r w:rsidR="003A5770">
              <w:rPr>
                <w:rFonts w:ascii="Times New Roman" w:hAnsi="Times New Roman" w:cs="Times New Roman"/>
                <w:sz w:val="28"/>
                <w:szCs w:val="28"/>
              </w:rPr>
              <w:t>также расположены поля</w:t>
            </w:r>
            <w:r w:rsidR="00F53B2C">
              <w:rPr>
                <w:rFonts w:ascii="Times New Roman" w:hAnsi="Times New Roman" w:cs="Times New Roman"/>
                <w:sz w:val="28"/>
                <w:szCs w:val="28"/>
              </w:rPr>
              <w:t xml:space="preserve"> для внесения следующих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 xml:space="preserve"> сведени</w:t>
            </w:r>
            <w:r w:rsidR="00F53B2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 xml:space="preserve"> об участнике</w:t>
            </w:r>
            <w:r w:rsidR="008A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экзамена (заполняются в соответствии с образцами написания букв и цифр):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 при наличии);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серия и номер документа, удостоверяющего личность.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средней части бланка регистрации также расположены: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краткая памятка о необходимости соблюдении порядка проведения ЕГЭ;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краткая инструкция по определению целостности и корректности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индивидуального комплекта участника экзамена;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поле для внесения контрольной суммы (заполняется только при проведении КЕГЭ,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при проведении остальных экзаменов данное поле не заполняется);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поле для подписи участника экзамена об ознакомлении с порядком проведения ЕГЭ.</w:t>
            </w:r>
          </w:p>
          <w:p w:rsidR="00824403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нижней части бланка регистрации расположены поля для служебного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использования (поля «Резерв-2», «Служебная отметка»), поля</w:t>
            </w:r>
            <w:r w:rsidR="00F53B2C">
              <w:rPr>
                <w:rFonts w:ascii="Times New Roman" w:hAnsi="Times New Roman" w:cs="Times New Roman"/>
                <w:sz w:val="28"/>
                <w:szCs w:val="28"/>
              </w:rPr>
              <w:t xml:space="preserve"> для заполнения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ответственным организатором в аудитории ППЭ в случаях, если участник экзамена удален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с экзамена в связи с нарушением Порядка или не завершил экзамен по объективным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причинам, а также поле для подписи ответственного организатора.</w:t>
            </w:r>
          </w:p>
          <w:p w:rsidR="0044775F" w:rsidRPr="00414826" w:rsidRDefault="0044775F" w:rsidP="00F12FDD">
            <w:pPr>
              <w:pStyle w:val="ad"/>
              <w:numPr>
                <w:ilvl w:val="1"/>
                <w:numId w:val="8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Бланк ответов №1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Черно-белый бланк является машиночитаемой формой и состоит из трех частей –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верхней, средней и нижней. На бланке ответов № 1 расположены реперные метки.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верхней части бланка ответов № 1 расположен</w:t>
            </w:r>
            <w:r w:rsidR="00F53B2C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F53B2C">
              <w:rPr>
                <w:rFonts w:ascii="Times New Roman" w:hAnsi="Times New Roman" w:cs="Times New Roman"/>
                <w:sz w:val="28"/>
                <w:szCs w:val="26"/>
              </w:rPr>
              <w:t>надпись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 xml:space="preserve"> «Единый </w:t>
            </w:r>
            <w:r w:rsidRPr="00731F78">
              <w:rPr>
                <w:rFonts w:ascii="Times New Roman" w:hAnsi="Times New Roman" w:cs="Times New Roman"/>
                <w:sz w:val="28"/>
                <w:szCs w:val="26"/>
              </w:rPr>
              <w:t>государственный экзамен – 202</w:t>
            </w:r>
            <w:r w:rsidR="00F53B2C" w:rsidRPr="00731F78">
              <w:rPr>
                <w:rFonts w:ascii="Times New Roman" w:hAnsi="Times New Roman" w:cs="Times New Roman"/>
                <w:sz w:val="28"/>
                <w:szCs w:val="26"/>
              </w:rPr>
              <w:t>3</w:t>
            </w:r>
            <w:r w:rsidRPr="00731F78">
              <w:rPr>
                <w:rFonts w:ascii="Times New Roman" w:hAnsi="Times New Roman" w:cs="Times New Roman"/>
                <w:sz w:val="28"/>
                <w:szCs w:val="26"/>
              </w:rPr>
              <w:t>» и название бланка «Бланк ответов № 1».</w:t>
            </w:r>
            <w:r w:rsidR="00FD163C" w:rsidRPr="00731F7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FD163C" w:rsidRPr="00731F78">
              <w:rPr>
                <w:rFonts w:ascii="Times New Roman" w:hAnsi="Times New Roman" w:cs="Times New Roman"/>
                <w:sz w:val="28"/>
                <w:szCs w:val="28"/>
              </w:rPr>
              <w:t>Указанные поля заполняются типографским способом.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Здесь же расположены: вертикальный штрихкод, горизонтальный штрихкод,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QR-код, поле для подписи участника экзамена, образцы написания букв, цифр, символов,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используемых при заполнении бланка.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 xml:space="preserve">В этой части бланка ответов № 1 находятся поля для указания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следующей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информации: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код рег</w:t>
            </w:r>
            <w:r w:rsidR="00F53B2C">
              <w:rPr>
                <w:rFonts w:ascii="Times New Roman" w:hAnsi="Times New Roman" w:cs="Times New Roman"/>
                <w:sz w:val="28"/>
                <w:szCs w:val="26"/>
              </w:rPr>
              <w:t>иона (заполняется автоматически)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код предмета (заполняется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название предмета (заполняется автоматически).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средней части бланка ответов № 1 расположены поля для записи результатов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выполнения заданий с кратким ответом. Максимальное количество полей для кратких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ответов – 40. Максимальное количество символов в одном ответе – 17.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бланке ответов № 1 ЕГЭ по географии в поля для краткого ответа № 22, 24-31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внесена надпись «Задание выполняется на бланке ответов №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 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2».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бланке ответов № 1 ЕГЭ по литературе в полях для кратких ответов № 5-6 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№ 10-12 внесена надпись «Задание выполняется на бланке ответов № 2».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нижней части одностороннего бланка ответов № 1 предусмотрены: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поля для замены ошибочных ответов на задания с кратким ответом. Количество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полей для замены ошибочных ответов – 6, максимальное количество символов в одном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ответе – 17;</w:t>
            </w:r>
          </w:p>
          <w:p w:rsid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поле «Количество заполненных полей «Замена ошибочных ответов», заполняемое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ответственным организатором в аудитории, и поле для подписи ответственного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организатора.</w:t>
            </w:r>
          </w:p>
          <w:p w:rsidR="0044775F" w:rsidRPr="00414826" w:rsidRDefault="0044775F" w:rsidP="00F12FDD">
            <w:pPr>
              <w:pStyle w:val="ad"/>
              <w:numPr>
                <w:ilvl w:val="1"/>
                <w:numId w:val="8"/>
              </w:num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Бланк ответов №</w:t>
            </w:r>
            <w:r w:rsidR="00280C0A"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Черно-белый бланк ответов № 2 (лист 1 и лист 2) является односторонней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машиночитаемой формой и состоит из двух частей – верхней и нижней.</w:t>
            </w:r>
          </w:p>
          <w:p w:rsidR="00FD163C" w:rsidRPr="00F17B89" w:rsidRDefault="008A2831" w:rsidP="00FD163C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ответов № 2 (лист 1 и лист 2</w:t>
            </w:r>
            <w:r w:rsidR="00F53B2C">
              <w:rPr>
                <w:rFonts w:ascii="Times New Roman" w:hAnsi="Times New Roman" w:cs="Times New Roman"/>
                <w:sz w:val="28"/>
                <w:szCs w:val="28"/>
              </w:rPr>
              <w:t>) надпись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 xml:space="preserve"> «Единый государственный экзамен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– 202</w:t>
            </w:r>
            <w:r w:rsidR="004372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» и название бланка «Бланк ответов № 2</w:t>
            </w:r>
            <w:r w:rsidR="004372B9">
              <w:rPr>
                <w:rFonts w:ascii="Times New Roman" w:hAnsi="Times New Roman" w:cs="Times New Roman"/>
                <w:sz w:val="28"/>
                <w:szCs w:val="28"/>
              </w:rPr>
              <w:t>. Лист 1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372B9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="004372B9" w:rsidRPr="008A2831">
              <w:rPr>
                <w:rFonts w:ascii="Times New Roman" w:hAnsi="Times New Roman" w:cs="Times New Roman"/>
                <w:sz w:val="28"/>
                <w:szCs w:val="28"/>
              </w:rPr>
              <w:t>«Бланк ответов № 2</w:t>
            </w:r>
            <w:r w:rsidR="004372B9">
              <w:rPr>
                <w:rFonts w:ascii="Times New Roman" w:hAnsi="Times New Roman" w:cs="Times New Roman"/>
                <w:sz w:val="28"/>
                <w:szCs w:val="28"/>
              </w:rPr>
              <w:t>. Лист 2</w:t>
            </w:r>
            <w:r w:rsidR="004372B9" w:rsidRPr="008A28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2B9">
              <w:rPr>
                <w:rFonts w:ascii="Times New Roman" w:hAnsi="Times New Roman" w:cs="Times New Roman"/>
                <w:sz w:val="28"/>
                <w:szCs w:val="28"/>
              </w:rPr>
              <w:t>соответственно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1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63C" w:rsidRPr="00731F78">
              <w:rPr>
                <w:rFonts w:ascii="Times New Roman" w:hAnsi="Times New Roman" w:cs="Times New Roman"/>
                <w:sz w:val="28"/>
                <w:szCs w:val="26"/>
              </w:rPr>
              <w:t>Указанные поля заполняются типографским способом.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Здесь же расположены: вертикальный штрихкод, горизонтальный штрихкод, QR-код.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этой части бланка ответов № 2 (лист 1 и лист 2) находятся поля для указания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следующей информации: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код региона (заполняется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код предмета (заполняется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название предмета (заполняется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на листе 1 бланка ответов № 2</w:t>
            </w:r>
            <w:r w:rsidR="004372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 xml:space="preserve"> поле для записи цифрового значения штрихкода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бланка ответов № 2 лист 2 (заполняется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на листе 2 бланка ответов № 2 поле для записи цифрового значения штрихкода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дополнительного бланка ответов № 2 (заполняется организатором в аудитории 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случае выдачи дополнительного бланка ответов № 2);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поля для нумерации листов бланков ответов № 2 (заполняются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поля для служебного использования «Резерв-5», «Резерв-6» – не заполняются.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На листе 2 бланка ответов № 2 указано «Данный бланк использовать только после</w:t>
            </w:r>
            <w:r w:rsidR="00F17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заполнения бланка ответов № 2 лист 1».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Поле для ответов на задания с развернутым ответом располагается в нижней части</w:t>
            </w:r>
            <w:r w:rsidR="00F17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бланка ответов № 2 и разлиновано пунктирными линиями «в клеточку».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бланке ответов № 2 (лист 1 и лист 2) ЕГЭ по китайскому языку поле для ответов</w:t>
            </w:r>
            <w:r w:rsidR="00F17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 xml:space="preserve">на задания с развернутым ответом располагается в нижней части бланка ответов № 2 </w:t>
            </w:r>
            <w:r w:rsidRPr="00FD16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7B89" w:rsidRPr="00FD1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63C">
              <w:rPr>
                <w:rFonts w:ascii="Times New Roman" w:hAnsi="Times New Roman" w:cs="Times New Roman"/>
                <w:sz w:val="28"/>
                <w:szCs w:val="28"/>
              </w:rPr>
              <w:t>разлиновано пунктирными линиями «в клеточку».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нижней части листа 1 и листа 2 бланка ответов № 2 содержится указание для</w:t>
            </w:r>
            <w:r w:rsidR="00F17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участников экзамена в случае недостатка места для записи ответов.</w:t>
            </w:r>
          </w:p>
          <w:p w:rsidR="008A2831" w:rsidRPr="00F17B89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B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ВАЖНО!!! </w:t>
            </w:r>
            <w:r w:rsidRPr="00F17B89">
              <w:rPr>
                <w:rFonts w:ascii="Times New Roman" w:hAnsi="Times New Roman" w:cs="Times New Roman"/>
                <w:sz w:val="28"/>
                <w:szCs w:val="28"/>
              </w:rPr>
              <w:t>Оборотная сторона листа бланка ответов № 2 НЕ ЗАПОЛНЯЕТСЯ!!!</w:t>
            </w:r>
          </w:p>
          <w:p w:rsidR="0044775F" w:rsidRPr="00414826" w:rsidRDefault="0044775F" w:rsidP="00DF4493">
            <w:pPr>
              <w:pStyle w:val="ad"/>
              <w:numPr>
                <w:ilvl w:val="1"/>
                <w:numId w:val="8"/>
              </w:num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Дополнительный бланк ответов №2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Черно-белый дополнительный бланк ответов № 2 является односторонней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машиночитаемой формой и состоит из двух частей – верхней и нижней.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В верхней части дополнительного бланка ответов № 2 расположен</w:t>
            </w:r>
            <w:r w:rsidR="008D66BB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8D66BB">
              <w:rPr>
                <w:rFonts w:ascii="Times New Roman" w:hAnsi="Times New Roman" w:cs="Times New Roman"/>
                <w:sz w:val="28"/>
                <w:szCs w:val="26"/>
              </w:rPr>
              <w:t>надпись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 xml:space="preserve"> «Единый государственный экзамен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– 202</w:t>
            </w:r>
            <w:r w:rsidR="008D66BB">
              <w:rPr>
                <w:rFonts w:ascii="Times New Roman" w:hAnsi="Times New Roman" w:cs="Times New Roman"/>
                <w:sz w:val="28"/>
                <w:szCs w:val="26"/>
              </w:rPr>
              <w:t>3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 xml:space="preserve">» и название «Дополнительный бланк ответов № </w:t>
            </w:r>
            <w:r w:rsidRPr="00731F78">
              <w:rPr>
                <w:rFonts w:ascii="Times New Roman" w:hAnsi="Times New Roman" w:cs="Times New Roman"/>
                <w:sz w:val="28"/>
                <w:szCs w:val="26"/>
              </w:rPr>
              <w:t>2». Указанные поля заполняются типографским способом.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Здесь же расположены: вертикальный штрихкод, горизонтальный штрихкод и его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цифровое значение, QR-код.</w:t>
            </w:r>
          </w:p>
          <w:p w:rsid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В этой части дополнительного бланка ответов № 2 находятся поля для указания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информации: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код рег</w:t>
            </w:r>
            <w:r w:rsidR="008D66BB">
              <w:rPr>
                <w:rFonts w:ascii="Times New Roman" w:hAnsi="Times New Roman" w:cs="Times New Roman"/>
                <w:sz w:val="28"/>
                <w:szCs w:val="26"/>
              </w:rPr>
              <w:t>иона (заполняется автоматически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);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код предмета и название предмета (переносятся участниками экзамена из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регистрации);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поле для записи цифрового значения штрихкода следующего дополнительного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бланка ответов № 2, в случае его использования участником экзамена (заполняется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организатором в аудитории только в случае выдачи следующего дополнительного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ответов № 2);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F28BA">
              <w:rPr>
                <w:rFonts w:ascii="Times New Roman" w:hAnsi="Times New Roman" w:cs="Times New Roman"/>
                <w:sz w:val="28"/>
                <w:szCs w:val="26"/>
              </w:rPr>
              <w:t>поля для нумерации листов дополнительного</w:t>
            </w:r>
            <w:r w:rsidR="007F28BA" w:rsidRPr="007F28BA">
              <w:rPr>
                <w:rFonts w:ascii="Times New Roman" w:hAnsi="Times New Roman" w:cs="Times New Roman"/>
                <w:sz w:val="28"/>
                <w:szCs w:val="26"/>
              </w:rPr>
              <w:t xml:space="preserve"> бланка</w:t>
            </w:r>
            <w:r w:rsidRPr="007F28BA">
              <w:rPr>
                <w:rFonts w:ascii="Times New Roman" w:hAnsi="Times New Roman" w:cs="Times New Roman"/>
                <w:sz w:val="28"/>
                <w:szCs w:val="26"/>
              </w:rPr>
              <w:t xml:space="preserve"> ответов № 2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(порядковый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номер листа работы участника экзамена заполняется организатором в аудитории, начиная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с цифры 3);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поле для служебного использования «Резерв-6» (не заполняется).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В дополнительном бланке ответов № 2 указано «Данный бланк использовать только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 xml:space="preserve">после заполнения обоих листов основного бланка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ответов № 2».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Поле для ответов на задания с развернутым ответом располагается в нижней части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дополнительного бланка ответов № 2 и разлиновано пунктирными линиями «в клеточку».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В дополнительном бланке ответов № 2 ЕГЭ по китайскому языку поле для ответов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на задания с развернутым ответом располагается в нижней части дополнительного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ответов № 2 и разлиновано пунктирными линиями «в клеточку».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В нижней части листа дополнительного бланка ответов № 2 содержится указание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для участников экзаменов в случае недостатка места для записи ответов.</w:t>
            </w:r>
          </w:p>
          <w:p w:rsid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ВАЖНО!!!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Оборотная сторона дополнительного бланка ответов № 2 НЕ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ЗАПОЛНЯЕТСЯ!!!</w:t>
            </w:r>
          </w:p>
          <w:p w:rsidR="0044775F" w:rsidRPr="00414826" w:rsidRDefault="0044775F" w:rsidP="0044775F">
            <w:pPr>
              <w:pStyle w:val="ad"/>
              <w:numPr>
                <w:ilvl w:val="0"/>
                <w:numId w:val="8"/>
              </w:num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заполнения бланков ЕГЭ</w:t>
            </w:r>
          </w:p>
          <w:p w:rsidR="0044775F" w:rsidRPr="00414826" w:rsidRDefault="0044775F" w:rsidP="00C46121">
            <w:pPr>
              <w:pStyle w:val="ad"/>
              <w:numPr>
                <w:ilvl w:val="1"/>
                <w:numId w:val="3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Общая часть</w:t>
            </w:r>
          </w:p>
          <w:p w:rsidR="007F2CB4" w:rsidRPr="007F2CB4" w:rsidRDefault="007F2CB4" w:rsidP="007F2CB4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Участники экзаменов выполняют экзаменационные работы на бланках ЕГЭ, 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и описание правил заполнения которых приведены ниже.</w:t>
            </w:r>
          </w:p>
          <w:p w:rsidR="007F2CB4" w:rsidRPr="007F2CB4" w:rsidRDefault="007F2CB4" w:rsidP="007F2CB4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При заполнении бланков ЕГЭ необходимо точно соблюдать настоящие правила,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так как информация, внесенная в бланки, сканируется и обрабатывается с использованием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специальных аппаратно-программных средств.</w:t>
            </w:r>
          </w:p>
          <w:p w:rsidR="007F2CB4" w:rsidRPr="007F2CB4" w:rsidRDefault="007F2CB4" w:rsidP="007F2CB4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При недостатке места для записи ответов на задания с развернутым ответом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листе 1 и листе 2 бланка ответов № 2 организатор в аудитории по просьбе 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экзамена выдает дополнительный бланк ответов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2. При этом номер 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бланка ответов № 2 организатор в аудитории указывает в листе 2 бланка ответов № 2.</w:t>
            </w:r>
          </w:p>
          <w:p w:rsidR="007F2CB4" w:rsidRDefault="007F2CB4" w:rsidP="007F2CB4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hAnsi="Times New Roman" w:cs="Times New Roman"/>
                <w:b/>
                <w:sz w:val="28"/>
                <w:szCs w:val="28"/>
              </w:rPr>
              <w:t>ВАЖНО!!!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Дополнительные бланки ответов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2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ПРИНИМАЮТСЯ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К ОЦЕНИВАНИЮ, если хотя бы один из листов бланка ответов № 2 (лист 1 и (или)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2) остался не заполненным.</w:t>
            </w:r>
          </w:p>
          <w:p w:rsidR="008D66BB" w:rsidRDefault="008D66BB" w:rsidP="007F2CB4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hAnsi="Times New Roman" w:cs="Times New Roman"/>
                <w:b/>
                <w:sz w:val="28"/>
                <w:szCs w:val="28"/>
              </w:rPr>
              <w:t>ВАЖНО!!!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66BB">
              <w:rPr>
                <w:rFonts w:ascii="Times New Roman" w:hAnsi="Times New Roman" w:cs="Times New Roman"/>
                <w:sz w:val="28"/>
                <w:szCs w:val="28"/>
              </w:rPr>
              <w:t>Оборотные стороны бланков ЕГЭ НЕ ЗАПОЛНЯЮТСЯ!!!</w:t>
            </w:r>
          </w:p>
          <w:p w:rsidR="0044775F" w:rsidRPr="00414826" w:rsidRDefault="0044775F" w:rsidP="0044775F">
            <w:pPr>
              <w:pStyle w:val="ad"/>
              <w:numPr>
                <w:ilvl w:val="1"/>
                <w:numId w:val="3"/>
              </w:num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правила заполнения бланков ЕГЭ</w:t>
            </w:r>
          </w:p>
          <w:p w:rsidR="0044775F" w:rsidRPr="00414826" w:rsidRDefault="0044775F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Все бланки ЕГЭ заполняются гелевой или капиллярной ручкой </w:t>
            </w:r>
            <w:r w:rsidR="007E5D36" w:rsidRPr="00414826">
              <w:rPr>
                <w:rFonts w:ascii="Times New Roman" w:hAnsi="Times New Roman" w:cs="Times New Roman"/>
                <w:sz w:val="28"/>
                <w:szCs w:val="26"/>
              </w:rPr>
              <w:t>с чернилами черного цвета.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ВАЖНО!!!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Участник экзамена ДОЛЖЕН ИЗОБРАЖАТЬ КАЖДУЮ ЦИФРУ И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БУКВУ во всех заполняемых полях бланка регистрации и бланка ответов № 1,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ТЩАТЕЛЬНО КОПИРУЯ ОБРАЗЕЦ ЕЕ НАПИСАНИЯ из строки с образцами написания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символов, расположенными в верхней части бланка регистрации и бланка ответов №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 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Небрежное написание символов может привести к тому, что при автоматизированной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обработке символ может быть распознан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неправильно.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Каждое поле в бланках заполняется, </w:t>
            </w:r>
            <w:r w:rsidRPr="0054030C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начиная с первой позиции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(в том числе и поля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для занесения фамилии, имени и отчества (последнее – при наличии) участника экзамена,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реквизитов документа, удостоверяющего личность).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При записи ответов необходимо строго следовать инструкциям по выполнению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="0054030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экзаменационной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работы (к группе заданий, отдельным заданиям), указанным в КИМ ЕГЭ по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соответствующему учебному предмету.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На бланках ответов № 1 и № 2, дополнительном бланке ответов № 2 не должно быть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пометок, содержащих информацию о личности участника экзамена.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b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Категорически запрещается: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делать в полях бланков ЕГЭ, вне полей бланков ЕГЭ или в полях, заполненных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типографским способом, какие-либо записи и (или) пометки, не относящиеся к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содержанию полей бланков ЕГЭ;</w:t>
            </w:r>
          </w:p>
          <w:p w:rsid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использовать для заполнения бланков ЕГЭ цветные ручки вместо гелевой или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капиллярной ручки с чернилами черного цвета, карандаш, средства для исправления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внесенной в бланки ЕГЭ информации (корректирующую жидкость, «ластик» и др.).</w:t>
            </w: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3F376B" w:rsidRDefault="003F376B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44775F" w:rsidRPr="00414826" w:rsidRDefault="0044775F" w:rsidP="00333B07">
            <w:pPr>
              <w:pStyle w:val="2"/>
              <w:keepLines/>
              <w:numPr>
                <w:ilvl w:val="1"/>
                <w:numId w:val="3"/>
              </w:numPr>
              <w:ind w:left="709"/>
              <w:outlineLvl w:val="1"/>
              <w:rPr>
                <w:b/>
              </w:rPr>
            </w:pPr>
            <w:bookmarkStart w:id="1" w:name="_Toc468376991"/>
            <w:r w:rsidRPr="00414826">
              <w:rPr>
                <w:b/>
              </w:rPr>
              <w:t>Заполнение бланка регистрации</w:t>
            </w:r>
            <w:bookmarkEnd w:id="1"/>
          </w:p>
          <w:p w:rsidR="005B2B8D" w:rsidRPr="00414826" w:rsidRDefault="005B2B8D" w:rsidP="005B2B8D">
            <w:pPr>
              <w:keepNext/>
              <w:rPr>
                <w:lang w:eastAsia="ru-RU"/>
              </w:rPr>
            </w:pPr>
          </w:p>
          <w:p w:rsidR="0044775F" w:rsidRPr="00414826" w:rsidRDefault="00FF22E0" w:rsidP="003F376B">
            <w:pPr>
              <w:pStyle w:val="3"/>
              <w:outlineLvl w:val="2"/>
              <w:rPr>
                <w:color w:val="auto"/>
              </w:rPr>
            </w:pPr>
            <w:r w:rsidRPr="00FF22E0">
              <w:rPr>
                <w:noProof/>
                <w:color w:val="auto"/>
                <w:lang w:eastAsia="ru-RU"/>
              </w:rPr>
              <w:lastRenderedPageBreak/>
              <w:drawing>
                <wp:inline distT="0" distB="0" distL="0" distR="0">
                  <wp:extent cx="5629275" cy="7961808"/>
                  <wp:effectExtent l="0" t="0" r="0" b="1270"/>
                  <wp:docPr id="16" name="Рисунок 16" descr="W:\Нормативные документы\Найдено\Нормативные документы\ГИА 11 класс\2023\Региональные\Бланки ЕГЭ\Word\jpeg\blanki-ege23_pages-to-jpg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:\Нормативные документы\Найдено\Нормативные документы\ГИА 11 класс\2023\Региональные\Бланки ЕГЭ\Word\jpeg\blanki-ege23_pages-to-jpg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7001" cy="7986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75F" w:rsidRDefault="0044775F" w:rsidP="0044775F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Рис. 1.</w:t>
            </w:r>
            <w:r w:rsidR="00E21CB1"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1.</w:t>
            </w:r>
            <w:r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Бланк регистрации</w:t>
            </w:r>
          </w:p>
          <w:p w:rsidR="00333B07" w:rsidRDefault="00333B07" w:rsidP="0044775F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33B07" w:rsidRPr="00414826" w:rsidRDefault="00333B07" w:rsidP="0044775F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44775F" w:rsidRPr="00414826" w:rsidRDefault="00FF22E0" w:rsidP="00E21CB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2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619750" cy="7948337"/>
                  <wp:effectExtent l="0" t="0" r="0" b="0"/>
                  <wp:docPr id="20" name="Рисунок 20" descr="W:\Нормативные документы\Найдено\Нормативные документы\ГИА 11 класс\2023\Региональные\Бланки ЕГЭ\Word\jpeg\blanki-ege23_pages-to-jpg-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:\Нормативные документы\Найдено\Нормативные документы\ГИА 11 класс\2023\Региональные\Бланки ЕГЭ\Word\jpeg\blanki-ege23_pages-to-jpg-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8206" cy="7960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CB1" w:rsidRPr="00414826" w:rsidRDefault="00E21CB1" w:rsidP="00E21CB1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Рис. 1.2.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Бланк регистрации</w:t>
            </w:r>
            <w:r w:rsidRPr="00414826">
              <w:t xml:space="preserve">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ЕГЭ по иностранным языкам (раздел «Говорение»)</w:t>
            </w:r>
          </w:p>
          <w:p w:rsidR="00E21CB1" w:rsidRPr="00414826" w:rsidRDefault="00E21CB1" w:rsidP="00491F6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333B07" w:rsidRDefault="00FF22E0" w:rsidP="003F376B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FF22E0">
              <w:rPr>
                <w:rFonts w:ascii="Times New Roman" w:hAnsi="Times New Roman" w:cs="Times New Roman"/>
                <w:i/>
                <w:iCs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5603109" cy="7924800"/>
                  <wp:effectExtent l="0" t="0" r="0" b="0"/>
                  <wp:docPr id="22" name="Рисунок 22" descr="W:\Нормативные документы\Найдено\Нормативные документы\ГИА 11 класс\2023\Региональные\Бланки ЕГЭ\Word\jpeg\blanki-ege23_pages-to-jpg-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:\Нормативные документы\Найдено\Нормативные документы\ГИА 11 класс\2023\Региональные\Бланки ЕГЭ\Word\jpeg\blanki-ege23_pages-to-jpg-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201" cy="793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71BA" w:rsidRPr="00414826" w:rsidRDefault="00B071BA" w:rsidP="00B071BA">
            <w:pPr>
              <w:widowControl w:val="0"/>
              <w:ind w:firstLine="708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Рис. 1.3.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Бланк регистрации</w:t>
            </w:r>
            <w:r w:rsidRPr="00414826">
              <w:t xml:space="preserve">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КЕГЭ</w:t>
            </w:r>
          </w:p>
          <w:p w:rsidR="00C97CE5" w:rsidRDefault="00C97CE5" w:rsidP="00B071BA">
            <w:pPr>
              <w:widowControl w:val="0"/>
              <w:ind w:firstLine="708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333B07" w:rsidRDefault="00333B07" w:rsidP="00B071BA">
            <w:pPr>
              <w:widowControl w:val="0"/>
              <w:ind w:firstLine="708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3F376B" w:rsidRDefault="003F376B" w:rsidP="00B071BA">
            <w:pPr>
              <w:widowControl w:val="0"/>
              <w:ind w:firstLine="708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F22E0" w:rsidRDefault="00FF22E0" w:rsidP="00B071BA">
            <w:pPr>
              <w:widowControl w:val="0"/>
              <w:ind w:firstLine="708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3F376B" w:rsidRPr="00414826" w:rsidRDefault="003F376B" w:rsidP="00B071BA">
            <w:pPr>
              <w:widowControl w:val="0"/>
              <w:ind w:firstLine="708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18112F" w:rsidRDefault="0044775F" w:rsidP="0018112F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14826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По указанию ответственного организатора в аудитории участники </w:t>
            </w:r>
            <w:r w:rsidR="002B4A0F" w:rsidRPr="00414826">
              <w:rPr>
                <w:rFonts w:ascii="Times New Roman" w:hAnsi="Times New Roman" w:cs="Times New Roman"/>
                <w:sz w:val="28"/>
                <w:szCs w:val="26"/>
              </w:rPr>
              <w:t xml:space="preserve">экзамена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приступают к заполнению </w:t>
            </w:r>
            <w:r w:rsidRPr="00414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верхней части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530" w:rsidRPr="00414826">
              <w:rPr>
                <w:rFonts w:ascii="Times New Roman" w:hAnsi="Times New Roman" w:cs="Times New Roman"/>
                <w:sz w:val="28"/>
                <w:szCs w:val="28"/>
              </w:rPr>
              <w:t>бланка регистрации (р</w:t>
            </w:r>
            <w:r w:rsidR="00232390" w:rsidRPr="00414826">
              <w:rPr>
                <w:rFonts w:ascii="Times New Roman" w:hAnsi="Times New Roman" w:cs="Times New Roman"/>
                <w:sz w:val="28"/>
                <w:szCs w:val="28"/>
              </w:rPr>
              <w:t>ис. 2)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82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FE7678" w:rsidRDefault="00FE7678" w:rsidP="00FE767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E7678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drawing>
                <wp:inline distT="0" distB="0" distL="0" distR="0">
                  <wp:extent cx="5615939" cy="1933575"/>
                  <wp:effectExtent l="0" t="0" r="4445" b="0"/>
                  <wp:docPr id="24" name="Рисунок 24" descr="W:\Нормативные документы\Найдено\Нормативные документы\ГИА 11 класс\2023\Региональные\Бланки ЕГЭ\Word\jpeg\blanki-ege23_pages-to-jpg-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:\Нормативные документы\Найдено\Нормативные документы\ГИА 11 класс\2023\Региональные\Бланки ЕГЭ\Word\jpeg\blanki-ege23_pages-to-jpg-0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656"/>
                          <a:stretch/>
                        </pic:blipFill>
                        <pic:spPr bwMode="auto">
                          <a:xfrm>
                            <a:off x="0" y="0"/>
                            <a:ext cx="5625910" cy="1937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A1A48" w:rsidRPr="00414826" w:rsidRDefault="000A1A48" w:rsidP="002A063C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Рис. 2. Верхняя часть бланка регистрации</w:t>
            </w:r>
          </w:p>
          <w:p w:rsid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 xml:space="preserve">Участниками экзаменов заполняются следующие поля верхней части бланка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регистрации</w:t>
            </w:r>
            <w:r w:rsidR="00B3362E" w:rsidRPr="00B3362E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B3362E" w:rsidRPr="00414826">
              <w:rPr>
                <w:rFonts w:ascii="Times New Roman" w:hAnsi="Times New Roman" w:cs="Times New Roman"/>
                <w:sz w:val="28"/>
                <w:szCs w:val="28"/>
              </w:rPr>
              <w:t>(Таблица</w:t>
            </w:r>
            <w:r w:rsidR="00B3362E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3362E" w:rsidRPr="004148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: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код региона (если не заполнен автоматизировано);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код образовательной организации;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номер и буква класса (только для участников ГИА, участниками ЕГЭ не заполняется);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код ППЭ (если не заполнен автоматизировано);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номер аудитории.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Поля «Код региона», «Код ППЭ», «Код предмета», «Название предмета», «Дата проведения ЕГЭ» заполняются автоматически. Поле для служебного использования «Резерв-1» не заполняется.</w:t>
            </w:r>
          </w:p>
          <w:p w:rsidR="0044775F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3412C0">
              <w:rPr>
                <w:rFonts w:ascii="Times New Roman" w:hAnsi="Times New Roman" w:cs="Times New Roman"/>
                <w:i/>
                <w:sz w:val="28"/>
                <w:szCs w:val="26"/>
              </w:rPr>
              <w:t>При проведении ЕГЭ в ППЭ с использованием ЭМ на бумажных носителях также заполняются поля «Код региона», «Код ППЭ», автоматически заполняются только поля «Код предмета», «Название предмета», «Дата проведения ЕГЭ».</w:t>
            </w:r>
          </w:p>
          <w:p w:rsidR="003412C0" w:rsidRDefault="003412C0" w:rsidP="00BD764A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BD764A" w:rsidRPr="00414826" w:rsidRDefault="00936451" w:rsidP="00BD764A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Таблица 1. Указание по </w:t>
            </w:r>
            <w:r w:rsidR="00BD764A" w:rsidRPr="004148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заполнению </w:t>
            </w:r>
            <w:r w:rsidR="004B0163" w:rsidRPr="004148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участником экзамена </w:t>
            </w:r>
            <w:r w:rsidR="003412C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BD764A" w:rsidRPr="004148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полей верхней части бланка регистрации</w:t>
            </w:r>
          </w:p>
          <w:tbl>
            <w:tblPr>
              <w:tblW w:w="89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964"/>
              <w:gridCol w:w="4983"/>
            </w:tblGrid>
            <w:tr w:rsidR="00414826" w:rsidRPr="00414826" w:rsidTr="003F376B">
              <w:trPr>
                <w:trHeight w:val="946"/>
                <w:tblHeader/>
              </w:trPr>
              <w:tc>
                <w:tcPr>
                  <w:tcW w:w="396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44775F" w:rsidRPr="00414826" w:rsidRDefault="001D370B" w:rsidP="001D370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  <w:t xml:space="preserve">Поля, заполняемые участником экзамена </w:t>
                  </w:r>
                  <w:r w:rsidR="0044775F" w:rsidRPr="00414826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  <w:t>по указанию организатора в аудитории</w:t>
                  </w:r>
                </w:p>
              </w:tc>
              <w:tc>
                <w:tcPr>
                  <w:tcW w:w="498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127A39" w:rsidP="0044775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  <w:t>Комментарии</w:t>
                  </w:r>
                  <w:r w:rsidR="0044775F" w:rsidRPr="00414826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  <w:t xml:space="preserve"> по заполнению</w:t>
                  </w:r>
                </w:p>
              </w:tc>
            </w:tr>
            <w:tr w:rsidR="00414826" w:rsidRPr="00414826" w:rsidTr="003F376B">
              <w:trPr>
                <w:trHeight w:val="212"/>
              </w:trPr>
              <w:tc>
                <w:tcPr>
                  <w:tcW w:w="396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A043A6" w:rsidRPr="00414826" w:rsidRDefault="0044775F" w:rsidP="0052095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Код региона</w:t>
                  </w:r>
                  <w:r w:rsidR="005E7C51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</w:t>
                  </w:r>
                  <w:r w:rsidR="005E7C51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(заполняется </w:t>
                  </w:r>
                  <w:r w:rsidR="005E7C51" w:rsidRPr="00414826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 xml:space="preserve">автоматически </w:t>
                  </w:r>
                  <w:r w:rsidR="005E7C51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при использовании технолог</w:t>
                  </w:r>
                  <w:r w:rsidR="0052095D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ии печати полного комплекта ЭМ или </w:t>
                  </w:r>
                  <w:r w:rsidR="0052095D" w:rsidRPr="00414826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>участником экзамена</w:t>
                  </w:r>
                  <w:r w:rsidR="0052095D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</w:t>
                  </w:r>
                  <w:r w:rsidR="0052095D" w:rsidRPr="00414826">
                    <w:rPr>
                      <w:rFonts w:ascii="Times New Roman" w:hAnsi="Times New Roman" w:cs="Times New Roman"/>
                      <w:szCs w:val="26"/>
                    </w:rPr>
                    <w:t>при проведении ЕГЭ в ППЭ с использованием ЭМ на бумажных носителях</w:t>
                  </w:r>
                  <w:r w:rsidR="0052095D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)</w:t>
                  </w:r>
                </w:p>
              </w:tc>
              <w:tc>
                <w:tcPr>
                  <w:tcW w:w="498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823A5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Указывается код </w:t>
                  </w:r>
                  <w:r w:rsidR="00823A56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Ивановской области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в соответствии с коди</w:t>
                  </w:r>
                  <w:r w:rsidR="00823A56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ровкой федерального справочника</w:t>
                  </w:r>
                  <w:r w:rsidR="00FD37CF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</w:t>
                  </w:r>
                  <w:r w:rsidR="00FD37CF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субъектов Российской Федерации</w:t>
                  </w:r>
                </w:p>
              </w:tc>
            </w:tr>
            <w:tr w:rsidR="00414826" w:rsidRPr="00414826" w:rsidTr="003F376B">
              <w:trPr>
                <w:trHeight w:val="1427"/>
              </w:trPr>
              <w:tc>
                <w:tcPr>
                  <w:tcW w:w="396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53045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lastRenderedPageBreak/>
                    <w:t>Код образовательной организации</w:t>
                  </w:r>
                </w:p>
              </w:tc>
              <w:tc>
                <w:tcPr>
                  <w:tcW w:w="498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3412C0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Указывается код образовательной организации, в которо</w:t>
                  </w:r>
                  <w:r w:rsidR="00BA6CD1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й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обучается участник </w:t>
                  </w:r>
                  <w:r w:rsidR="00BA6CD1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ГИА, 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в соответствии с кодировкой, принятой в </w:t>
                  </w:r>
                  <w:r w:rsidR="00352C67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Ивановской области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; код образовательной органи</w:t>
                  </w:r>
                  <w:r w:rsidR="00B1290A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зации, в которой участник ЕГЭ 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получ</w:t>
                  </w:r>
                  <w:r w:rsidR="00282922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ил уведомление </w:t>
                  </w:r>
                  <w:r w:rsidR="004B3288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на ЕГЭ</w:t>
                  </w:r>
                </w:p>
              </w:tc>
            </w:tr>
            <w:tr w:rsidR="00414826" w:rsidRPr="00414826" w:rsidTr="003F376B">
              <w:trPr>
                <w:trHeight w:val="214"/>
              </w:trPr>
              <w:tc>
                <w:tcPr>
                  <w:tcW w:w="396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DE5AF0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Класс: номер, буква</w:t>
                  </w:r>
                </w:p>
              </w:tc>
              <w:tc>
                <w:tcPr>
                  <w:tcW w:w="498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57BED" w:rsidRPr="00414826" w:rsidRDefault="00357BED" w:rsidP="00357BE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Участником ГИА указывается информация о классе, в котором он обучается.</w:t>
                  </w:r>
                </w:p>
                <w:p w:rsidR="0044775F" w:rsidRPr="00414826" w:rsidRDefault="00357BED" w:rsidP="00357BE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Участниками ЕГЭ не заполняется.</w:t>
                  </w:r>
                </w:p>
              </w:tc>
            </w:tr>
            <w:tr w:rsidR="00414826" w:rsidRPr="00414826" w:rsidTr="003F376B">
              <w:trPr>
                <w:trHeight w:val="466"/>
              </w:trPr>
              <w:tc>
                <w:tcPr>
                  <w:tcW w:w="396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72117C" w:rsidRPr="00414826" w:rsidRDefault="0044775F" w:rsidP="006E7B7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Код </w:t>
                  </w:r>
                  <w:r w:rsidR="006E7B73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ППЭ</w:t>
                  </w:r>
                  <w:r w:rsidR="00604451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</w:t>
                  </w:r>
                  <w:r w:rsidR="00604451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(заполняется </w:t>
                  </w:r>
                  <w:r w:rsidR="00604451" w:rsidRPr="00414826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>автоматически</w:t>
                  </w:r>
                  <w:r w:rsidR="00604451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при использовании технолог</w:t>
                  </w:r>
                  <w:r w:rsidR="006E7B73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ии печати полного комплекта ЭМ или </w:t>
                  </w:r>
                  <w:r w:rsidR="006E7B73" w:rsidRPr="00414826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>участником экзамена</w:t>
                  </w:r>
                  <w:r w:rsidR="006E7B73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</w:t>
                  </w:r>
                  <w:r w:rsidR="006E7B73" w:rsidRPr="00414826">
                    <w:rPr>
                      <w:rFonts w:ascii="Times New Roman" w:hAnsi="Times New Roman" w:cs="Times New Roman"/>
                      <w:szCs w:val="26"/>
                    </w:rPr>
                    <w:t>при проведении ЕГЭ в ППЭ с использованием ЭМ на бумажных носителях</w:t>
                  </w:r>
                  <w:r w:rsidR="006E7B73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)</w:t>
                  </w:r>
                </w:p>
              </w:tc>
              <w:tc>
                <w:tcPr>
                  <w:tcW w:w="498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A277C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Указывается в соответствии с кодировкой ППЭ, принятой в </w:t>
                  </w:r>
                  <w:r w:rsidR="00A277C3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Ивановской области</w:t>
                  </w:r>
                </w:p>
              </w:tc>
            </w:tr>
            <w:tr w:rsidR="00414826" w:rsidRPr="00414826" w:rsidTr="003F376B">
              <w:trPr>
                <w:trHeight w:val="226"/>
              </w:trPr>
              <w:tc>
                <w:tcPr>
                  <w:tcW w:w="396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6E7B7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Номер аудитории</w:t>
                  </w:r>
                  <w:r w:rsidR="00E77520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</w:t>
                  </w:r>
                </w:p>
              </w:tc>
              <w:tc>
                <w:tcPr>
                  <w:tcW w:w="498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F0052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Указывае</w:t>
                  </w:r>
                  <w:r w:rsidR="00F00527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тся номер аудитории, в которой проводится 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ЕГЭ</w:t>
                  </w:r>
                </w:p>
              </w:tc>
            </w:tr>
          </w:tbl>
          <w:p w:rsidR="0044775F" w:rsidRPr="00414826" w:rsidRDefault="0044775F" w:rsidP="009960D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0F44AD" w:rsidRPr="00414826" w:rsidRDefault="000F44AD" w:rsidP="00033CCB">
      <w:pPr>
        <w:spacing w:after="0"/>
        <w:rPr>
          <w:rFonts w:ascii="Times New Roman" w:hAnsi="Times New Roman" w:cs="Times New Roman"/>
          <w:b/>
          <w:sz w:val="10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2126"/>
        <w:gridCol w:w="1488"/>
      </w:tblGrid>
      <w:tr w:rsidR="00414826" w:rsidRPr="00414826" w:rsidTr="003A0D0E">
        <w:trPr>
          <w:jc w:val="center"/>
        </w:trPr>
        <w:tc>
          <w:tcPr>
            <w:tcW w:w="91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348D" w:rsidRPr="00414826" w:rsidRDefault="0014348D" w:rsidP="00606CA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14826">
              <w:rPr>
                <w:rFonts w:ascii="Times New Roman" w:hAnsi="Times New Roman"/>
                <w:i/>
                <w:sz w:val="28"/>
                <w:szCs w:val="28"/>
              </w:rPr>
              <w:t>Таблица 2. Названи</w:t>
            </w:r>
            <w:r w:rsidR="00606CA4" w:rsidRPr="00414826">
              <w:rPr>
                <w:rFonts w:ascii="Times New Roman" w:hAnsi="Times New Roman"/>
                <w:i/>
                <w:sz w:val="28"/>
                <w:szCs w:val="28"/>
              </w:rPr>
              <w:t>я</w:t>
            </w:r>
            <w:r w:rsidRPr="00414826">
              <w:rPr>
                <w:rFonts w:ascii="Times New Roman" w:hAnsi="Times New Roman"/>
                <w:i/>
                <w:sz w:val="28"/>
                <w:szCs w:val="28"/>
              </w:rPr>
              <w:t xml:space="preserve"> и код</w:t>
            </w:r>
            <w:r w:rsidR="00606CA4" w:rsidRPr="00414826">
              <w:rPr>
                <w:rFonts w:ascii="Times New Roman" w:hAnsi="Times New Roman"/>
                <w:i/>
                <w:sz w:val="28"/>
                <w:szCs w:val="28"/>
              </w:rPr>
              <w:t>ы</w:t>
            </w:r>
            <w:r w:rsidRPr="00414826">
              <w:rPr>
                <w:rFonts w:ascii="Times New Roman" w:hAnsi="Times New Roman"/>
                <w:i/>
                <w:sz w:val="28"/>
                <w:szCs w:val="28"/>
              </w:rPr>
              <w:t xml:space="preserve"> предметов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4477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предмета</w:t>
            </w:r>
          </w:p>
        </w:tc>
        <w:tc>
          <w:tcPr>
            <w:tcW w:w="2126" w:type="dxa"/>
          </w:tcPr>
          <w:p w:rsidR="000F44AD" w:rsidRPr="00414826" w:rsidRDefault="000F44AD" w:rsidP="004477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Код предмета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Математика профильная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Математика базовая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22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Физика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Химия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Информатика и ИКТ</w:t>
            </w:r>
          </w:p>
        </w:tc>
        <w:tc>
          <w:tcPr>
            <w:tcW w:w="2126" w:type="dxa"/>
          </w:tcPr>
          <w:p w:rsidR="000F44AD" w:rsidRPr="00414826" w:rsidRDefault="00B3362E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val="en-US"/>
              </w:rPr>
              <w:t>2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6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7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8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9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Немецкий язык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10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Французский язык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11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12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Испанский язык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13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532AC9" w:rsidRPr="00414826" w:rsidRDefault="00532AC9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Китайский язык</w:t>
            </w:r>
          </w:p>
        </w:tc>
        <w:tc>
          <w:tcPr>
            <w:tcW w:w="2126" w:type="dxa"/>
          </w:tcPr>
          <w:p w:rsidR="00532AC9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14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18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Английский язык (устный экзамен)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29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Немецкий язык (устный экзамен)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30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Французский язык (устный экзамен)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31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Испанский язык (устный экзамен)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33</w:t>
            </w:r>
          </w:p>
        </w:tc>
      </w:tr>
      <w:tr w:rsidR="00532AC9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532AC9" w:rsidRPr="00414826" w:rsidRDefault="00532AC9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Китайский язык (устный экзамен)</w:t>
            </w:r>
          </w:p>
        </w:tc>
        <w:tc>
          <w:tcPr>
            <w:tcW w:w="2126" w:type="dxa"/>
          </w:tcPr>
          <w:p w:rsidR="00532AC9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34</w:t>
            </w:r>
          </w:p>
        </w:tc>
      </w:tr>
    </w:tbl>
    <w:p w:rsidR="000F44AD" w:rsidRPr="00414826" w:rsidRDefault="000F44AD" w:rsidP="0094393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14826" w:rsidRPr="00414826" w:rsidTr="00C015A9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61CE6" w:rsidRPr="00414826" w:rsidRDefault="005E4E15" w:rsidP="00B336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Поля средней части </w:t>
            </w:r>
            <w:r w:rsidR="00D61CE6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бланка регистрации «Сведения об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участнике единого государственного экзамена» (рис. 3) заполняются участником </w:t>
            </w:r>
            <w:r w:rsidR="00040E57" w:rsidRPr="00414826">
              <w:rPr>
                <w:rFonts w:ascii="Times New Roman" w:hAnsi="Times New Roman" w:cs="Times New Roman"/>
                <w:sz w:val="28"/>
                <w:szCs w:val="28"/>
              </w:rPr>
              <w:t>экзамена самостоятельно (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Таблиц</w:t>
            </w:r>
            <w:r w:rsidR="00040E57" w:rsidRPr="004148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3)</w:t>
            </w:r>
            <w:r w:rsidR="00B3362E" w:rsidRPr="00B3362E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документом, удостоверяющим личность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53FE7" w:rsidRDefault="00B53FE7" w:rsidP="009A134E">
      <w:pPr>
        <w:spacing w:before="24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B3362E" w:rsidRDefault="00B3362E" w:rsidP="009A134E">
      <w:pPr>
        <w:spacing w:before="24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46708B1" wp14:editId="7FC5231F">
            <wp:extent cx="5728043" cy="1323340"/>
            <wp:effectExtent l="0" t="0" r="6350" b="0"/>
            <wp:docPr id="5" name="Рисунок 5" descr="http://rcoi.mcko.ru/resources/upload/RichFilemanager/documents/2021-2022/blanki/br_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oi.mcko.ru/resources/upload/RichFilemanager/documents/2021-2022/blanki/br_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t="26493" b="57358"/>
                    <a:stretch/>
                  </pic:blipFill>
                  <pic:spPr bwMode="auto">
                    <a:xfrm>
                      <a:off x="0" y="0"/>
                      <a:ext cx="5731493" cy="132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34E" w:rsidRDefault="009A134E" w:rsidP="00B53FE7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 xml:space="preserve">Рис. 3. </w:t>
      </w:r>
      <w:r w:rsidRPr="00414826">
        <w:rPr>
          <w:rFonts w:ascii="Times New Roman" w:hAnsi="Times New Roman" w:cs="Times New Roman"/>
          <w:i/>
          <w:iCs/>
          <w:sz w:val="24"/>
          <w:szCs w:val="24"/>
        </w:rPr>
        <w:t>Сведения об</w:t>
      </w:r>
      <w:r w:rsidR="009579AF" w:rsidRPr="004148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4826">
        <w:rPr>
          <w:rFonts w:ascii="Times New Roman" w:hAnsi="Times New Roman" w:cs="Times New Roman"/>
          <w:i/>
          <w:iCs/>
          <w:sz w:val="24"/>
          <w:szCs w:val="24"/>
        </w:rPr>
        <w:t xml:space="preserve">участнике </w:t>
      </w:r>
      <w:r w:rsidR="004008BC" w:rsidRPr="00414826">
        <w:rPr>
          <w:rFonts w:ascii="Times New Roman" w:hAnsi="Times New Roman" w:cs="Times New Roman"/>
          <w:i/>
          <w:iCs/>
          <w:sz w:val="24"/>
          <w:szCs w:val="24"/>
        </w:rPr>
        <w:t>ЕГЭ</w:t>
      </w:r>
    </w:p>
    <w:p w:rsidR="00C90C41" w:rsidRPr="00414826" w:rsidRDefault="00C90C41" w:rsidP="00B53FE7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37"/>
        <w:gridCol w:w="5434"/>
        <w:gridCol w:w="44"/>
      </w:tblGrid>
      <w:tr w:rsidR="00414826" w:rsidRPr="00414826" w:rsidTr="00F120DA">
        <w:trPr>
          <w:gridAfter w:val="1"/>
          <w:wAfter w:w="44" w:type="dxa"/>
          <w:jc w:val="center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9AF" w:rsidRPr="00414826" w:rsidRDefault="009579AF" w:rsidP="002D3D4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14826">
              <w:rPr>
                <w:rFonts w:ascii="Times New Roman" w:hAnsi="Times New Roman"/>
                <w:i/>
                <w:sz w:val="28"/>
                <w:szCs w:val="28"/>
              </w:rPr>
              <w:t xml:space="preserve">Таблица 3. </w:t>
            </w:r>
            <w:r w:rsidRPr="0041482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Указания по заполнению полей «Сведения об участнике </w:t>
            </w:r>
            <w:r w:rsidR="002D3D4C" w:rsidRPr="00414826">
              <w:rPr>
                <w:rFonts w:ascii="Times New Roman" w:hAnsi="Times New Roman"/>
                <w:i/>
                <w:iCs/>
                <w:sz w:val="26"/>
                <w:szCs w:val="26"/>
              </w:rPr>
              <w:t>ЕГЭ</w:t>
            </w:r>
            <w:r w:rsidRPr="00414826">
              <w:rPr>
                <w:rFonts w:ascii="Times New Roman" w:hAnsi="Times New Roman"/>
                <w:i/>
                <w:iCs/>
                <w:sz w:val="26"/>
                <w:szCs w:val="26"/>
              </w:rPr>
              <w:t>»</w:t>
            </w: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tblHeader/>
        </w:trPr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EF0B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Поля, самост</w:t>
            </w:r>
            <w:r w:rsidR="00EF0B67"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оятельно заполняемые участником экзамена</w:t>
            </w:r>
          </w:p>
        </w:tc>
        <w:tc>
          <w:tcPr>
            <w:tcW w:w="543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96759D" w:rsidP="00F120D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Комментарии</w:t>
            </w:r>
            <w:r w:rsidR="008A4BF7"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 xml:space="preserve"> по</w:t>
            </w:r>
            <w:r w:rsidR="0027521A"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 xml:space="preserve"> </w:t>
            </w:r>
            <w:r w:rsidR="008A4BF7"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заполнению</w:t>
            </w: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Фамилия</w:t>
            </w:r>
          </w:p>
        </w:tc>
        <w:tc>
          <w:tcPr>
            <w:tcW w:w="5435" w:type="dxa"/>
            <w:gridSpan w:val="2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EB69CB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Вносится информация из</w:t>
            </w:r>
            <w:r w:rsidR="00CB4021" w:rsidRPr="0041482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  <w:r w:rsidRPr="00414826">
              <w:rPr>
                <w:rFonts w:ascii="Times New Roman" w:eastAsia="Times New Roman" w:hAnsi="Times New Roman" w:cs="Times New Roman"/>
                <w:szCs w:val="26"/>
              </w:rPr>
              <w:t xml:space="preserve">документа, удостоверяющего личность участника </w:t>
            </w:r>
            <w:r w:rsidR="00EB69CB" w:rsidRPr="00414826">
              <w:rPr>
                <w:rFonts w:ascii="Times New Roman" w:eastAsia="Times New Roman" w:hAnsi="Times New Roman" w:cs="Times New Roman"/>
                <w:szCs w:val="26"/>
              </w:rPr>
              <w:t>экзамена</w:t>
            </w: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Имя</w:t>
            </w:r>
          </w:p>
        </w:tc>
        <w:tc>
          <w:tcPr>
            <w:tcW w:w="5435" w:type="dxa"/>
            <w:gridSpan w:val="2"/>
            <w:vMerge/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Отчество (при наличии)</w:t>
            </w:r>
          </w:p>
        </w:tc>
        <w:tc>
          <w:tcPr>
            <w:tcW w:w="5435" w:type="dxa"/>
            <w:gridSpan w:val="2"/>
            <w:vMerge/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Документ</w:t>
            </w:r>
          </w:p>
        </w:tc>
        <w:tc>
          <w:tcPr>
            <w:tcW w:w="5435" w:type="dxa"/>
            <w:gridSpan w:val="2"/>
            <w:vAlign w:val="center"/>
          </w:tcPr>
          <w:p w:rsidR="008A4BF7" w:rsidRPr="00414826" w:rsidRDefault="00CB4021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Документ, удостоверяющий личность</w:t>
            </w:r>
          </w:p>
        </w:tc>
      </w:tr>
      <w:tr w:rsidR="008D3ABD" w:rsidRPr="00414826" w:rsidTr="008D3ABD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trHeight w:val="1305"/>
        </w:trPr>
        <w:tc>
          <w:tcPr>
            <w:tcW w:w="363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414826" w:rsidRDefault="008D3ABD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Серия</w:t>
            </w:r>
          </w:p>
        </w:tc>
        <w:tc>
          <w:tcPr>
            <w:tcW w:w="543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414826" w:rsidRDefault="008D3ABD" w:rsidP="00F120D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414826">
              <w:rPr>
                <w:rFonts w:ascii="Times New Roman" w:hAnsi="Times New Roman" w:cs="Times New Roman"/>
                <w:b/>
              </w:rPr>
              <w:t>В случае предоставления паспорта гражданина Российской Федерации:</w:t>
            </w:r>
          </w:p>
          <w:p w:rsidR="008D3ABD" w:rsidRPr="00414826" w:rsidRDefault="008D3ABD" w:rsidP="00F120DA">
            <w:pPr>
              <w:widowControl w:val="0"/>
              <w:rPr>
                <w:rFonts w:ascii="Times New Roman" w:eastAsia="Times New Roman" w:hAnsi="Times New Roman" w:cs="Times New Roman"/>
                <w:i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 xml:space="preserve">в поле записываются арабские цифры серии без пробелов, начиная с первой клетки. </w:t>
            </w:r>
            <w:r w:rsidRPr="00414826">
              <w:rPr>
                <w:rFonts w:ascii="Times New Roman" w:eastAsia="Times New Roman" w:hAnsi="Times New Roman" w:cs="Times New Roman"/>
                <w:i/>
                <w:szCs w:val="26"/>
              </w:rPr>
              <w:t>Например, 4600</w:t>
            </w:r>
          </w:p>
        </w:tc>
      </w:tr>
      <w:tr w:rsidR="008D3ABD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trHeight w:val="1575"/>
        </w:trPr>
        <w:tc>
          <w:tcPr>
            <w:tcW w:w="363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414826" w:rsidRDefault="008D3ABD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543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414826" w:rsidRDefault="008D3ABD" w:rsidP="008D3ABD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14826">
              <w:rPr>
                <w:rFonts w:ascii="Times New Roman" w:hAnsi="Times New Roman" w:cs="Times New Roman"/>
                <w:b/>
              </w:rPr>
              <w:t>В случае предоставления другого документа, удостоверяющего личность:</w:t>
            </w:r>
          </w:p>
          <w:p w:rsidR="008D3ABD" w:rsidRPr="00414826" w:rsidRDefault="008D3ABD" w:rsidP="008D3ABD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в поле записываются буквы (кириллица или латиница) и/или цифры (арабские или римские) серии без пробелов, начиная с первой клетки, </w:t>
            </w:r>
            <w:r w:rsidRPr="00414826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Например, НП,</w:t>
            </w: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  <w:lang w:val="en-US"/>
              </w:rPr>
              <w:t>PX</w:t>
            </w: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, </w:t>
            </w: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  <w:lang w:val="en-US"/>
              </w:rPr>
              <w:t>III</w:t>
            </w: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</w:rPr>
              <w:t>-АМ</w:t>
            </w: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Номер</w:t>
            </w:r>
          </w:p>
        </w:tc>
        <w:tc>
          <w:tcPr>
            <w:tcW w:w="543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 xml:space="preserve">Записываются арабские цифры номера без пробелов, начиная с первой клетки. </w:t>
            </w:r>
            <w:r w:rsidRPr="00414826">
              <w:rPr>
                <w:rFonts w:ascii="Times New Roman" w:eastAsia="Times New Roman" w:hAnsi="Times New Roman" w:cs="Times New Roman"/>
                <w:i/>
                <w:szCs w:val="26"/>
              </w:rPr>
              <w:t>Например, 918762</w:t>
            </w:r>
          </w:p>
        </w:tc>
      </w:tr>
    </w:tbl>
    <w:p w:rsidR="009A134E" w:rsidRPr="00414826" w:rsidRDefault="009A134E" w:rsidP="009A134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A78C8" w:rsidRPr="00414826" w:rsidRDefault="00C65AD3" w:rsidP="00E24C3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В средней части бланка регистрации расположены</w:t>
            </w:r>
            <w:r w:rsidR="006A78C8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(рис. 4.1, рис. 4.2, рис. 4.3):</w:t>
            </w:r>
          </w:p>
          <w:p w:rsidR="006A78C8" w:rsidRPr="00414826" w:rsidRDefault="00C65AD3" w:rsidP="006A78C8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краткая памятка о порядке проведения ЕГЭ</w:t>
            </w:r>
            <w:r w:rsidR="006A78C8" w:rsidRPr="004148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41AE" w:rsidRPr="00414826" w:rsidRDefault="00C65AD3" w:rsidP="002741AE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краткая инструкция по определению целостности и качества печати индивидуального комплекта участника </w:t>
            </w:r>
            <w:r w:rsidR="00E24C3B" w:rsidRPr="00414826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  <w:r w:rsidR="002741AE" w:rsidRPr="004148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C7C8A" w:rsidRDefault="00CC7C8A" w:rsidP="002741AE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2741AE" w:rsidRPr="00414826" w:rsidRDefault="002741AE" w:rsidP="002741AE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краткая инструкция по определению качества печати бланка регистрации (при проведении ЕГЭ по иностранным языкам (раздел «Говорение»), КЕГЭ);</w:t>
            </w:r>
          </w:p>
          <w:p w:rsidR="002741AE" w:rsidRPr="00414826" w:rsidRDefault="002741AE" w:rsidP="002741AE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порядок действий по окончании выполнения работы (при проведении КЕГЭ);</w:t>
            </w:r>
          </w:p>
          <w:p w:rsidR="00C65AD3" w:rsidRPr="00414826" w:rsidRDefault="00C65AD3" w:rsidP="002741AE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подписи участника </w:t>
            </w:r>
            <w:r w:rsidR="00E24C3B" w:rsidRPr="00414826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об ознакомлении с порядком проведения ЕГЭ</w:t>
            </w:r>
            <w:r w:rsidR="002741AE" w:rsidRPr="004148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6D49" w:rsidRDefault="00CC7C8A" w:rsidP="00CC7C8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C8A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внесения контрольной суммы, заполнение которого </w:t>
            </w:r>
            <w:r w:rsidRPr="00CC7C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C8A">
              <w:rPr>
                <w:rFonts w:ascii="Times New Roman" w:hAnsi="Times New Roman" w:cs="Times New Roman"/>
                <w:sz w:val="28"/>
                <w:szCs w:val="28"/>
              </w:rPr>
              <w:t>подтверждением участником экзамена факта, что все ответы на задания зафиксированы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C8A">
              <w:rPr>
                <w:rFonts w:ascii="Times New Roman" w:hAnsi="Times New Roman" w:cs="Times New Roman"/>
                <w:sz w:val="28"/>
                <w:szCs w:val="28"/>
              </w:rPr>
              <w:t>станцией КЕГЭ полностью и без искажений (поле заполняется только при 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C8A">
              <w:rPr>
                <w:rFonts w:ascii="Times New Roman" w:hAnsi="Times New Roman" w:cs="Times New Roman"/>
                <w:sz w:val="28"/>
                <w:szCs w:val="28"/>
              </w:rPr>
              <w:t>КЕГЭ, на остальных экзаменах не используется)</w:t>
            </w:r>
            <w:r w:rsidR="00F36D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C7C8A" w:rsidRPr="00414826" w:rsidRDefault="00F36D49" w:rsidP="00B90E9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 для подписи ответственного организатора о соответствии контрольной суммы на станции КЕГЭ и бланке регистрации (поле заполняется только при проведении КЕГЭ, на остальных экзаменах не используется).</w:t>
            </w:r>
          </w:p>
        </w:tc>
      </w:tr>
    </w:tbl>
    <w:p w:rsidR="00B90E9B" w:rsidRPr="00414826" w:rsidRDefault="00B90E9B" w:rsidP="009A1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2E0">
        <w:rPr>
          <w:noProof/>
          <w:lang w:eastAsia="ru-RU"/>
        </w:rPr>
        <w:lastRenderedPageBreak/>
        <w:drawing>
          <wp:inline distT="0" distB="0" distL="0" distR="0" wp14:anchorId="1F4D1114" wp14:editId="6A94F744">
            <wp:extent cx="5628640" cy="3257550"/>
            <wp:effectExtent l="0" t="0" r="0" b="0"/>
            <wp:docPr id="33" name="Рисунок 33" descr="W:\Нормативные документы\Найдено\Нормативные документы\ГИА 11 класс\2023\Региональные\Бланки ЕГЭ\Word\jpeg\blanki-ege23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:\Нормативные документы\Найдено\Нормативные документы\ГИА 11 класс\2023\Региональные\Бланки ЕГЭ\Word\jpeg\blanki-ege23_pages-to-jpg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51" b="16729"/>
                    <a:stretch/>
                  </pic:blipFill>
                  <pic:spPr bwMode="auto">
                    <a:xfrm>
                      <a:off x="0" y="0"/>
                      <a:ext cx="5647001" cy="326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165" w:rsidRPr="00414826" w:rsidRDefault="00013165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>Рис. 4.</w:t>
      </w:r>
      <w:r w:rsidR="009D1D86" w:rsidRPr="00414826">
        <w:rPr>
          <w:rFonts w:ascii="Times New Roman" w:hAnsi="Times New Roman" w:cs="Times New Roman"/>
          <w:i/>
          <w:sz w:val="24"/>
          <w:szCs w:val="24"/>
        </w:rPr>
        <w:t>1.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5A7E" w:rsidRPr="00414826">
        <w:rPr>
          <w:rFonts w:ascii="Times New Roman" w:hAnsi="Times New Roman" w:cs="Times New Roman"/>
          <w:i/>
          <w:sz w:val="24"/>
          <w:szCs w:val="24"/>
        </w:rPr>
        <w:t>Средняя часть бланка регистрации</w:t>
      </w:r>
    </w:p>
    <w:p w:rsidR="003F5A7E" w:rsidRDefault="003F5A7E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70EF0" w:rsidRDefault="00370EF0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A063C" w:rsidRDefault="00B90E9B" w:rsidP="004818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F22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166A0F" wp14:editId="51EF748D">
            <wp:extent cx="5618939" cy="3238500"/>
            <wp:effectExtent l="0" t="0" r="1270" b="0"/>
            <wp:docPr id="35" name="Рисунок 35" descr="W:\Нормативные документы\Найдено\Нормативные документы\ГИА 11 класс\2023\Региональные\Бланки ЕГЭ\Word\jpeg\blanki-ege23_pages-to-jpg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:\Нормативные документы\Найдено\Нормативные документы\ГИА 11 класс\2023\Региональные\Бланки ЕГЭ\Word\jpeg\blanki-ege23_pages-to-jpg-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42" b="16708"/>
                    <a:stretch/>
                  </pic:blipFill>
                  <pic:spPr bwMode="auto">
                    <a:xfrm>
                      <a:off x="0" y="0"/>
                      <a:ext cx="5628206" cy="324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8A7" w:rsidRPr="00414826" w:rsidRDefault="004818A7" w:rsidP="004818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>Рис. 4.2. Средняя часть бланка регистрации</w:t>
      </w:r>
      <w:r w:rsidRPr="00414826">
        <w:t xml:space="preserve"> </w:t>
      </w:r>
      <w:r w:rsidRPr="00414826">
        <w:rPr>
          <w:rFonts w:ascii="Times New Roman" w:hAnsi="Times New Roman" w:cs="Times New Roman"/>
          <w:i/>
          <w:sz w:val="24"/>
          <w:szCs w:val="24"/>
        </w:rPr>
        <w:t>ЕГЭ по иностранным языкам (раздел «Говорение»)</w:t>
      </w:r>
    </w:p>
    <w:p w:rsidR="00B90E9B" w:rsidRDefault="00B90E9B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F22E0">
        <w:rPr>
          <w:rFonts w:ascii="Times New Roman" w:hAnsi="Times New Roman" w:cs="Times New Roman"/>
          <w:i/>
          <w:iCs/>
          <w:noProof/>
          <w:sz w:val="24"/>
          <w:szCs w:val="28"/>
          <w:lang w:eastAsia="ru-RU"/>
        </w:rPr>
        <w:lastRenderedPageBreak/>
        <w:drawing>
          <wp:inline distT="0" distB="0" distL="0" distR="0" wp14:anchorId="6E0D1B36" wp14:editId="07D9EA58">
            <wp:extent cx="5601922" cy="3257550"/>
            <wp:effectExtent l="0" t="0" r="0" b="0"/>
            <wp:docPr id="36" name="Рисунок 36" descr="W:\Нормативные документы\Найдено\Нормативные документы\ГИА 11 класс\2023\Региональные\Бланки ЕГЭ\Word\jpeg\blanki-ege23_pages-to-jpg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:\Нормативные документы\Найдено\Нормативные документы\ГИА 11 класс\2023\Региональные\Бланки ЕГЭ\Word\jpeg\blanki-ege23_pages-to-jpg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12" b="16574"/>
                    <a:stretch/>
                  </pic:blipFill>
                  <pic:spPr bwMode="auto">
                    <a:xfrm>
                      <a:off x="0" y="0"/>
                      <a:ext cx="5610201" cy="326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564" w:rsidRPr="00414826" w:rsidRDefault="00BF6564" w:rsidP="002A063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>Рис. 4.3. Средняя часть бланка регистрации КЕГЭ</w:t>
      </w:r>
    </w:p>
    <w:p w:rsidR="00BF6564" w:rsidRPr="00414826" w:rsidRDefault="00BF6564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A11FB" w:rsidRPr="00CA11FB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После окончания заполнения бланка регистрации, ознакомления с краткой инструкцией по порядку проведения ЕГЭ («Запрещается…») и выполнения всех пунктов краткой инструкции по определению целостности и качества печати индивидуального комплекта участника экзамена («До начала работы с бланками ответов проверьте…», «До начала работы проверьте…») участник экзамена ставит свою подпись в специально отведенном поле.</w:t>
            </w:r>
          </w:p>
          <w:p w:rsidR="00CA11FB" w:rsidRPr="00CA11FB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hAnsi="Times New Roman" w:cs="Times New Roman"/>
                <w:b/>
                <w:sz w:val="28"/>
                <w:szCs w:val="28"/>
              </w:rPr>
              <w:t>ВАЖНО!!!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если участник экзамена отказывается ставить личную подпись в бланке регистрации, организатор в аудитории ставит свою подпись в поле «Подпись участника ЕГЭ строго внутри окошка».</w:t>
            </w:r>
          </w:p>
          <w:p w:rsidR="00A9048B" w:rsidRPr="00414826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Поля для служебного использования «Резерв-2» и «Служебная отметка» не заполняются</w:t>
            </w:r>
            <w:r w:rsidR="00070D19" w:rsidRPr="00070D1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70D19">
              <w:rPr>
                <w:rFonts w:ascii="Times New Roman" w:hAnsi="Times New Roman" w:cs="Times New Roman"/>
                <w:sz w:val="28"/>
                <w:szCs w:val="28"/>
              </w:rPr>
              <w:t>рис.5)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036A" w:rsidRPr="00414826" w:rsidRDefault="00DC036A" w:rsidP="00CB6A55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11FB" w:rsidRPr="00414826" w:rsidRDefault="00CA11FB" w:rsidP="009A1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FB04BA" wp14:editId="3CF146CF">
            <wp:extent cx="5758815" cy="361895"/>
            <wp:effectExtent l="0" t="0" r="0" b="635"/>
            <wp:docPr id="9" name="Рисунок 9" descr="http://rcoi.mcko.ru/resources/upload/RichFilemanager/documents/2021-2022/blanki/br_ege_k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coi.mcko.ru/resources/upload/RichFilemanager/documents/2021-2022/blanki/br_ege_k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66" b="12520"/>
                    <a:stretch/>
                  </pic:blipFill>
                  <pic:spPr bwMode="auto">
                    <a:xfrm>
                      <a:off x="0" y="0"/>
                      <a:ext cx="5760085" cy="3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06D" w:rsidRDefault="0088406D" w:rsidP="002A063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414826">
        <w:rPr>
          <w:rFonts w:ascii="Times New Roman" w:hAnsi="Times New Roman" w:cs="Times New Roman"/>
          <w:i/>
          <w:sz w:val="24"/>
          <w:szCs w:val="28"/>
        </w:rPr>
        <w:t xml:space="preserve">Рис. 5. Поля для </w:t>
      </w:r>
      <w:r w:rsidRPr="002A063C">
        <w:rPr>
          <w:rFonts w:ascii="Times New Roman" w:hAnsi="Times New Roman" w:cs="Times New Roman"/>
          <w:i/>
          <w:sz w:val="24"/>
          <w:szCs w:val="24"/>
        </w:rPr>
        <w:t>служебного</w:t>
      </w:r>
      <w:r w:rsidRPr="00414826">
        <w:rPr>
          <w:rFonts w:ascii="Times New Roman" w:hAnsi="Times New Roman" w:cs="Times New Roman"/>
          <w:i/>
          <w:sz w:val="24"/>
          <w:szCs w:val="28"/>
        </w:rPr>
        <w:t xml:space="preserve"> использования</w:t>
      </w:r>
    </w:p>
    <w:p w:rsidR="002A063C" w:rsidRPr="00414826" w:rsidRDefault="002A063C" w:rsidP="002A063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A11FB" w:rsidRPr="00CA11FB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В случае если участник экзамена удален с экзамена в связи с нарушением 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      </w:r>
          </w:p>
          <w:p w:rsidR="00CA11FB" w:rsidRPr="00CA11FB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ставит отметку «X» в поле «Удален с экзамена в связи с нарушением порядка проведения ЕГЭ» или «Не завершил экзамен по объективным причинам» и заверяет указанную отметку своей подписью в специально отведенном поле «Подпись ответственного организатора строго внутри окошка» (рис. 6).</w:t>
            </w:r>
          </w:p>
          <w:p w:rsidR="00252FA2" w:rsidRPr="00414826" w:rsidRDefault="00CA11FB" w:rsidP="00C76A1D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A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ВАЖНО!!!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 xml:space="preserve"> Одновременно два поля НЕ ЗАПОЛНЯЮТСЯ. Отметка ставится либо</w:t>
            </w:r>
            <w:r w:rsidR="00C76A1D" w:rsidRPr="00C7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в поле «Удален с экзамена в связи с нарушением порядка проведения ЕГЭ», либо «Не</w:t>
            </w:r>
            <w:r w:rsidR="00C76A1D" w:rsidRPr="00C7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завершил экзамен по объективным причинам».</w:t>
            </w:r>
            <w:r w:rsidR="00BB6D10" w:rsidRPr="00414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3E2E77" w:rsidRDefault="003E2E77" w:rsidP="0088406D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2A063C" w:rsidRDefault="002A063C" w:rsidP="0088406D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66E6B857" wp14:editId="3C3AD5F8">
            <wp:extent cx="5749290" cy="1038154"/>
            <wp:effectExtent l="0" t="0" r="3810" b="0"/>
            <wp:docPr id="10" name="Рисунок 10" descr="http://rcoi.mcko.ru/resources/upload/RichFilemanager/documents/2021-2022/blanki/br_ege_k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coi.mcko.ru/resources/upload/RichFilemanager/documents/2021-2022/blanki/br_ege_k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71" b="-54"/>
                    <a:stretch/>
                  </pic:blipFill>
                  <pic:spPr bwMode="auto">
                    <a:xfrm>
                      <a:off x="0" y="0"/>
                      <a:ext cx="5760085" cy="104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D1D" w:rsidRPr="00414826" w:rsidRDefault="00942D1D" w:rsidP="002A063C">
      <w:pPr>
        <w:widowControl w:val="0"/>
        <w:spacing w:before="120" w:after="36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>Рис</w:t>
      </w:r>
      <w:r w:rsidR="00DD05C6" w:rsidRPr="00414826">
        <w:rPr>
          <w:rFonts w:ascii="Times New Roman" w:hAnsi="Times New Roman" w:cs="Times New Roman"/>
          <w:i/>
          <w:sz w:val="24"/>
          <w:szCs w:val="24"/>
        </w:rPr>
        <w:t>.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 6. </w:t>
      </w:r>
      <w:r w:rsidR="00C76A1D" w:rsidRPr="00C76A1D">
        <w:rPr>
          <w:rFonts w:ascii="Times New Roman" w:hAnsi="Times New Roman" w:cs="Times New Roman"/>
          <w:i/>
          <w:iCs/>
          <w:sz w:val="24"/>
          <w:szCs w:val="24"/>
        </w:rPr>
        <w:t>Поле для отметок организатора в аудитории о фактах удаления участника экзамена либо об окончании экзамена по уважительной причине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E6E35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A2D21" w:rsidRPr="00414826" w:rsidRDefault="001A2D21" w:rsidP="001A2D2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В случае обнаружения ошибочного заполнения полей бланка регистрации организаторы в аудитории дают указание участнику экзамена внес</w:t>
            </w:r>
            <w:r w:rsidR="005B5290" w:rsidRPr="00414826">
              <w:rPr>
                <w:rFonts w:ascii="Times New Roman" w:hAnsi="Times New Roman" w:cs="Times New Roman"/>
                <w:sz w:val="28"/>
                <w:szCs w:val="28"/>
              </w:rPr>
              <w:t>ти соответствующие исправления.</w:t>
            </w:r>
          </w:p>
          <w:p w:rsidR="001A2D21" w:rsidRPr="00414826" w:rsidRDefault="001A2D21" w:rsidP="001A2D2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Исправления могут быть выполнены следующими способами:</w:t>
            </w:r>
          </w:p>
          <w:p w:rsidR="001A2D21" w:rsidRPr="00414826" w:rsidRDefault="001A2D21" w:rsidP="001A2D2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запись новых символов (цифр, букв) более жирным шрифтом поверх ранее написанных символов (цифр, букв);</w:t>
            </w:r>
          </w:p>
          <w:p w:rsidR="001A2D21" w:rsidRPr="00414826" w:rsidRDefault="001A2D21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</w:t>
            </w:r>
            <w:r w:rsidR="00275849" w:rsidRPr="00414826">
              <w:rPr>
                <w:rFonts w:ascii="Times New Roman" w:hAnsi="Times New Roman" w:cs="Times New Roman"/>
                <w:sz w:val="28"/>
                <w:szCs w:val="28"/>
              </w:rPr>
              <w:t>клеточек.</w:t>
            </w: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B05" w:rsidRPr="00414826" w:rsidRDefault="00022B05" w:rsidP="00D12455">
            <w:pPr>
              <w:pStyle w:val="2"/>
              <w:numPr>
                <w:ilvl w:val="1"/>
                <w:numId w:val="3"/>
              </w:numPr>
              <w:spacing w:before="240" w:after="240"/>
              <w:jc w:val="left"/>
              <w:outlineLvl w:val="1"/>
              <w:rPr>
                <w:b/>
                <w:szCs w:val="28"/>
              </w:rPr>
            </w:pPr>
            <w:r w:rsidRPr="00414826">
              <w:rPr>
                <w:b/>
                <w:szCs w:val="28"/>
              </w:rPr>
              <w:t>Заполнение бланка ответов № 1</w:t>
            </w:r>
          </w:p>
          <w:p w:rsidR="00D61010" w:rsidRPr="00414826" w:rsidRDefault="00676677" w:rsidP="00D61010">
            <w:pPr>
              <w:rPr>
                <w:lang w:eastAsia="ru-RU"/>
              </w:rPr>
            </w:pPr>
            <w:r w:rsidRPr="00676677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636781" cy="7972425"/>
                  <wp:effectExtent l="0" t="0" r="2540" b="0"/>
                  <wp:docPr id="37" name="Рисунок 37" descr="W:\Нормативные документы\Найдено\Нормативные документы\ГИА 11 класс\2023\Региональные\Бланки ЕГЭ\Word\jpeg\blanki-ege23_pages-to-jpg-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:\Нормативные документы\Найдено\Нормативные документы\ГИА 11 класс\2023\Региональные\Бланки ЕГЭ\Word\jpeg\blanki-ege23_pages-to-jpg-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677" cy="7985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586" w:rsidRPr="00414826" w:rsidRDefault="00CB4586" w:rsidP="00CB4586">
            <w:pPr>
              <w:spacing w:before="240"/>
              <w:ind w:firstLine="7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Рис. 7. Бланк ответов № 1</w:t>
            </w:r>
          </w:p>
          <w:p w:rsidR="00050420" w:rsidRDefault="00050420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Default="00050420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Default="00676677" w:rsidP="00676677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76677">
              <w:rPr>
                <w:rFonts w:ascii="Times New Roman" w:hAnsi="Times New Roman" w:cs="Times New Roman"/>
                <w:i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5650177" cy="7991372"/>
                  <wp:effectExtent l="0" t="0" r="8255" b="0"/>
                  <wp:docPr id="38" name="Рисунок 38" descr="W:\Нормативные документы\Найдено\Нормативные документы\ГИА 11 класс\2023\Региональные\Бланки ЕГЭ\Word\jpeg\blanki-ege23_pages-to-jpg-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:\Нормативные документы\Найдено\Нормативные документы\ГИА 11 класс\2023\Региональные\Бланки ЕГЭ\Word\jpeg\blanki-ege23_pages-to-jpg-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5619" cy="799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420" w:rsidRPr="00414826" w:rsidRDefault="00050420" w:rsidP="00050420">
            <w:pPr>
              <w:spacing w:before="240"/>
              <w:ind w:firstLine="7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Рис.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8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. Бланк ответов № 1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ЕГЭ по географии</w:t>
            </w:r>
          </w:p>
          <w:p w:rsidR="00050420" w:rsidRDefault="00050420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Default="00050420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Default="00050420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Default="00676677" w:rsidP="00050420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609843" cy="7934325"/>
                  <wp:effectExtent l="0" t="0" r="0" b="0"/>
                  <wp:docPr id="39" name="Рисунок 39" descr="W:\Нормативные документы\Найдено\Нормативные документы\ГИА 11 класс\2023\Региональные\Бланки ЕГЭ\Word\jpeg\blanki-ege23_pages-to-jpg-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W:\Нормативные документы\Найдено\Нормативные документы\ГИА 11 класс\2023\Региональные\Бланки ЕГЭ\Word\jpeg\blanki-ege23_pages-to-jpg-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8369" cy="7946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459" w:rsidRPr="00414826" w:rsidRDefault="00FD2459" w:rsidP="00FD2459">
            <w:pPr>
              <w:spacing w:before="240"/>
              <w:ind w:firstLine="7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Рис.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9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. Бланк ответов № 1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ЕГЭ по литературе</w:t>
            </w:r>
          </w:p>
          <w:p w:rsidR="00FD2459" w:rsidRDefault="00FD2459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63C" w:rsidRDefault="002A063C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677" w:rsidRDefault="00676677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677" w:rsidRDefault="00676677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04" w:rsidRDefault="00115204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Бланк ответов № 1 предназначен для записи результатов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заданий с кратким ответом. </w:t>
            </w:r>
          </w:p>
          <w:p w:rsidR="00944497" w:rsidRDefault="00676677" w:rsidP="00944497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77">
              <w:rPr>
                <w:rFonts w:ascii="Times New Roman" w:hAnsi="Times New Roman" w:cs="Times New Roman"/>
                <w:i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3FEC2669" wp14:editId="618A63FB">
                  <wp:extent cx="5649595" cy="1600200"/>
                  <wp:effectExtent l="0" t="0" r="8255" b="0"/>
                  <wp:docPr id="40" name="Рисунок 40" descr="W:\Нормативные документы\Найдено\Нормативные документы\ГИА 11 класс\2023\Региональные\Бланки ЕГЭ\Word\jpeg\blanki-ege23_pages-to-jpg-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:\Нормативные документы\Найдено\Нормативные документы\ГИА 11 класс\2023\Региональные\Бланки ЕГЭ\Word\jpeg\blanki-ege23_pages-to-jpg-0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974"/>
                          <a:stretch/>
                        </pic:blipFill>
                        <pic:spPr bwMode="auto">
                          <a:xfrm>
                            <a:off x="0" y="0"/>
                            <a:ext cx="5655619" cy="160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5F81" w:rsidRPr="00414826" w:rsidRDefault="005F5F81" w:rsidP="00944497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Рис. </w:t>
            </w:r>
            <w:r w:rsidR="00944497">
              <w:rPr>
                <w:rFonts w:ascii="Times New Roman" w:hAnsi="Times New Roman" w:cs="Times New Roman"/>
                <w:i/>
                <w:sz w:val="24"/>
                <w:szCs w:val="28"/>
              </w:rPr>
              <w:t>10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. Верхняя часть бланка ответов № 1</w:t>
            </w:r>
          </w:p>
          <w:p w:rsidR="00302A41" w:rsidRPr="00414826" w:rsidRDefault="00302A41" w:rsidP="0076606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497" w:rsidRPr="00944497" w:rsidRDefault="00944497" w:rsidP="009444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497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ответов № 1 (рис. 10) поля «Код региона», «Код предмета»,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497">
              <w:rPr>
                <w:rFonts w:ascii="Times New Roman" w:hAnsi="Times New Roman" w:cs="Times New Roman"/>
                <w:sz w:val="28"/>
                <w:szCs w:val="28"/>
              </w:rPr>
              <w:t>«Название предмета» заполняются автоматически. Служебное поле «Резерв-4»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497">
              <w:rPr>
                <w:rFonts w:ascii="Times New Roman" w:hAnsi="Times New Roman" w:cs="Times New Roman"/>
                <w:sz w:val="28"/>
                <w:szCs w:val="28"/>
              </w:rPr>
              <w:t>не заполняется. Участник экзамена ставит свою подпись строго внутри окошка.</w:t>
            </w:r>
          </w:p>
          <w:p w:rsidR="00115204" w:rsidRPr="00944497" w:rsidRDefault="00944497" w:rsidP="009444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497">
              <w:rPr>
                <w:rFonts w:ascii="Times New Roman" w:hAnsi="Times New Roman" w:cs="Times New Roman"/>
                <w:i/>
                <w:sz w:val="28"/>
                <w:szCs w:val="28"/>
              </w:rPr>
              <w:t>При проведении ЕГЭ в ППЭ с использованием ЭМ на бумажных носителях поле «Код региона» заполняется участником экзамена. Автоматически заполняются только поля «Код предмета», «Название предмета», «Дата проведения ЕГЭ».</w:t>
            </w:r>
          </w:p>
        </w:tc>
      </w:tr>
    </w:tbl>
    <w:p w:rsidR="00944497" w:rsidRDefault="00944497" w:rsidP="00D17810">
      <w:pPr>
        <w:spacing w:after="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944497" w:rsidRPr="00414826" w:rsidRDefault="00944497" w:rsidP="00944497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0A76BE93" wp14:editId="0879C514">
            <wp:extent cx="5314243" cy="4438650"/>
            <wp:effectExtent l="0" t="0" r="1270" b="0"/>
            <wp:docPr id="26" name="Рисунок 26" descr="http://rcoi.mcko.ru/resources/upload/RichFilemanager/documents/2021-2022/blanki/bo_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oi.mcko.ru/resources/upload/RichFilemanager/documents/2021-2022/blanki/bo_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69" b="20877"/>
                    <a:stretch/>
                  </pic:blipFill>
                  <pic:spPr bwMode="auto">
                    <a:xfrm>
                      <a:off x="0" y="0"/>
                      <a:ext cx="5323434" cy="444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497" w:rsidRPr="00414826" w:rsidRDefault="00944497" w:rsidP="0094449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41482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4826">
        <w:rPr>
          <w:rFonts w:ascii="Times New Roman" w:hAnsi="Times New Roman" w:cs="Times New Roman"/>
          <w:i/>
          <w:iCs/>
          <w:sz w:val="24"/>
          <w:szCs w:val="24"/>
        </w:rPr>
        <w:t xml:space="preserve">Средняя часть бланка ответов № 1 </w:t>
      </w:r>
    </w:p>
    <w:p w:rsidR="00944497" w:rsidRDefault="00944497" w:rsidP="00944497">
      <w:pPr>
        <w:spacing w:before="2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28A422B" wp14:editId="4D194469">
            <wp:extent cx="5123815" cy="4062716"/>
            <wp:effectExtent l="0" t="0" r="635" b="0"/>
            <wp:docPr id="28" name="Рисунок 28" descr="http://rcoi.mcko.ru/resources/upload/RichFilemanager/documents/2021-2022/blanki/bo_g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coi.mcko.ru/resources/upload/RichFilemanager/documents/2021-2022/blanki/bo_ge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3" b="19545"/>
                    <a:stretch/>
                  </pic:blipFill>
                  <pic:spPr bwMode="auto">
                    <a:xfrm>
                      <a:off x="0" y="0"/>
                      <a:ext cx="5142555" cy="407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497" w:rsidRPr="00414826" w:rsidRDefault="00944497" w:rsidP="002A063C">
      <w:pPr>
        <w:spacing w:before="1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41482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4826">
        <w:rPr>
          <w:rFonts w:ascii="Times New Roman" w:hAnsi="Times New Roman" w:cs="Times New Roman"/>
          <w:i/>
          <w:iCs/>
          <w:sz w:val="24"/>
          <w:szCs w:val="24"/>
        </w:rPr>
        <w:t xml:space="preserve">Средняя часть бланка ответов № 1 </w:t>
      </w:r>
      <w:r>
        <w:rPr>
          <w:rFonts w:ascii="Times New Roman" w:hAnsi="Times New Roman" w:cs="Times New Roman"/>
          <w:i/>
          <w:iCs/>
          <w:sz w:val="24"/>
          <w:szCs w:val="24"/>
        </w:rPr>
        <w:t>ЕГЭ по географии</w:t>
      </w:r>
    </w:p>
    <w:p w:rsidR="00944497" w:rsidRDefault="00944497" w:rsidP="00944497">
      <w:pPr>
        <w:spacing w:before="240"/>
        <w:ind w:firstLine="708"/>
        <w:contextualSpacing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944497" w:rsidRDefault="00944497" w:rsidP="00944497">
      <w:pPr>
        <w:spacing w:before="2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625359" wp14:editId="20246A0E">
            <wp:extent cx="4909695" cy="4105275"/>
            <wp:effectExtent l="0" t="0" r="5715" b="0"/>
            <wp:docPr id="29" name="Рисунок 29" descr="http://rcoi.mcko.ru/resources/upload/RichFilemanager/documents/2021-2022/blanki/bo_li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coi.mcko.ru/resources/upload/RichFilemanager/documents/2021-2022/blanki/bo_lit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70" b="21217"/>
                    <a:stretch/>
                  </pic:blipFill>
                  <pic:spPr bwMode="auto">
                    <a:xfrm>
                      <a:off x="0" y="0"/>
                      <a:ext cx="4923263" cy="411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497" w:rsidRPr="00414826" w:rsidRDefault="00944497" w:rsidP="002A063C">
      <w:pPr>
        <w:spacing w:before="1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414826">
        <w:rPr>
          <w:rFonts w:ascii="Times New Roman" w:hAnsi="Times New Roman" w:cs="Times New Roman"/>
          <w:i/>
          <w:sz w:val="24"/>
          <w:szCs w:val="24"/>
        </w:rPr>
        <w:t>.</w:t>
      </w:r>
      <w:r w:rsidR="0017535C">
        <w:rPr>
          <w:rFonts w:ascii="Times New Roman" w:hAnsi="Times New Roman" w:cs="Times New Roman"/>
          <w:i/>
          <w:sz w:val="24"/>
          <w:szCs w:val="24"/>
        </w:rPr>
        <w:t>3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4826">
        <w:rPr>
          <w:rFonts w:ascii="Times New Roman" w:hAnsi="Times New Roman" w:cs="Times New Roman"/>
          <w:i/>
          <w:iCs/>
          <w:sz w:val="24"/>
          <w:szCs w:val="24"/>
        </w:rPr>
        <w:t xml:space="preserve">Средняя часть бланка ответов № 1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ЕГЭ по </w:t>
      </w:r>
      <w:r w:rsidR="002C593A">
        <w:rPr>
          <w:rFonts w:ascii="Times New Roman" w:hAnsi="Times New Roman" w:cs="Times New Roman"/>
          <w:i/>
          <w:iCs/>
          <w:sz w:val="24"/>
          <w:szCs w:val="24"/>
        </w:rPr>
        <w:t>литературе</w:t>
      </w:r>
    </w:p>
    <w:p w:rsidR="00944497" w:rsidRDefault="00944497" w:rsidP="00944497">
      <w:pPr>
        <w:spacing w:before="24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средней части бланка ответов № 1 (рис. 11.1, 11.2, 11.3) краткий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записывается справа от номера задания в поле ответов «Результаты выполнения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 xml:space="preserve">с кратким ответом», </w:t>
            </w:r>
            <w:r w:rsidRPr="002C593A">
              <w:rPr>
                <w:rFonts w:ascii="Times New Roman" w:hAnsi="Times New Roman" w:cs="Times New Roman"/>
                <w:b/>
                <w:sz w:val="28"/>
                <w:szCs w:val="28"/>
              </w:rPr>
              <w:t>начиная с первой позиции (клеточки).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 xml:space="preserve">Ответ на задание с кратким ответом нужно записать </w:t>
            </w:r>
            <w:r w:rsidRPr="002C5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такой форме, в которой требуется в инструкции к данному заданию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(или группе заданий), размещенной в 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ЕГЭ перед соответствующим заданием или группой заданий.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Не разрешается использовать при записи ответа на задания с кратким ответом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никакие иные символы, кроме символов кириллицы, латиницы, арабских цифр, запятой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и знака «дефис» («минус»), диакритических знаков, образцы которых даны в верхней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части бланка.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Краткий ответ, в соответствии с инструкцией к заданию, может быть записан 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в виде: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одной цифры;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целого числа (возможно использование знака «минус»);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конечной десятичной дроби (возможно использование знака «минус»);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последовательности символов, состоящей из букв и (или) цифр, при этом оставлять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пустые клеточки (пробел) между буквами или цифрами указанной последовательности,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запрещено;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слова или словосочетания (нескольких слов).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Каждая цифра, буква, запятая или знак «минус» (если число отрицательное)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записывается в отдельную клеточку строго по образцу из верхней части бланка ответов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№ 1.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Поля для ответов на задания № 22, № 24-31 в бланке ответов № 1 ЕГЭ по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(рис. 11.2) не заполняется. Задания выполняются на бланке ответов № 2.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Поля для ответов на задания № 5-6, № 10-12 в бланке ответов № 1 ЕГЭ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литературе (рис. 11.3) не заполняются. Задания выполняются на бланке ответов № 2.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ВАЖНО!!!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Если в ответе больше 17 символов (количество клеточек в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для записи ответов на задания с кратким ответом), то ответ записывается в отведенном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для него месте, не обращая внимания на разбиение этого поля на клеточки. Ответ должен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быть написан разборчиво, более узкими символами в одну строчку, с использованием всей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длины отведенного под него поля. Символы в ответе не должны соприкасаться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с другом. Термин следует писать полностью. ЛЮБЫЕ СОКРАЩЕНИЯ ЗАПРЕЩЕНЫ.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Если кратким ответом должно быть слово, пропущенное в тексте задания,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то это слово нужно писать в той форме (род, число, падеж и т.п.), в которой оно должно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стоять в тексте задания.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Если в инструкции к заданию ответ требуется дать в виде целого числа,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то получившуюся в ответе дробь следует округлить до целого числа по правилам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 xml:space="preserve">округления (например: 2,3 округляется до 2;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2,5 – до 3; 2,7 – до 3). Если в инструкции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к заданию отдельно не указано, что ответ на задание необходимо округлить, то его следует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записать в виде конечной десятичной дроби. В ответе, записанном в виде десятичной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дроби, в качестве разделителя следует указывать запятую.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Запрещается записывать ответ в виде простой дроби, математического выражения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или формулы. В ответе не указываются названия единиц измерения (градусы, проценты,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метры, тонны и т.д.), так как они не будут учитываться при оценивании. Недопустимы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заголовки или комментарии к ответу.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В случае если ответ на задание требуется записать в виде последовательности цифр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(чисел) или букв, то ответ в поле бланка ответа № 1 необходимо записать 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 xml:space="preserve">с инструкцией к заданию: в виде последовательности цифр (чисел) или букв, </w:t>
            </w:r>
            <w:r w:rsidRPr="002C593A">
              <w:rPr>
                <w:rFonts w:ascii="Times New Roman" w:hAnsi="Times New Roman" w:cs="Times New Roman"/>
                <w:b/>
                <w:sz w:val="28"/>
                <w:szCs w:val="28"/>
              </w:rPr>
              <w:t>без каких-либо разделительных символов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8"/>
              </w:rPr>
              <w:t>, в том числе пробелов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, т.е. нельзя оставлять пустые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клеточки, запятые и другие разделительные символы между цифрами (числами)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или буквами) последовательности. При оценивании кратких ответов на задания, где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ответом является последовательность символов, порядок следования символов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последовательности влияет на оценивание такого ответа. При этом разделительные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символы, в том числе пробелы, запятые и пр. будут игнорироваться. Например, ответы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«14,5», «14-5», «14 5» и т.п. будут равноценны ответу «145», и будут оценены одинаково.</w:t>
            </w:r>
          </w:p>
          <w:p w:rsid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В нижней части бланка ответов № 1 предусмотрены поля для записи исправленных</w:t>
            </w:r>
            <w:r w:rsidR="00EC5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ответов на задания с кратким ответом взамен ошибочно записанных (рис. 12).</w:t>
            </w:r>
          </w:p>
          <w:p w:rsidR="002C593A" w:rsidRDefault="002C593A" w:rsidP="00EC57FC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7FC" w:rsidRDefault="00EC57FC" w:rsidP="00EC57FC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C25289" wp14:editId="49E527F0">
                  <wp:extent cx="5607830" cy="904875"/>
                  <wp:effectExtent l="0" t="0" r="0" b="0"/>
                  <wp:docPr id="30" name="Рисунок 30" descr="http://rcoi.mcko.ru/resources/upload/RichFilemanager/documents/2021-2022/blanki/bo_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coi.mcko.ru/resources/upload/RichFilemanager/documents/2021-2022/blanki/bo_eg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879" b="9712"/>
                          <a:stretch/>
                        </pic:blipFill>
                        <pic:spPr bwMode="auto">
                          <a:xfrm>
                            <a:off x="0" y="0"/>
                            <a:ext cx="5625535" cy="90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57FC" w:rsidRPr="00EC57FC" w:rsidRDefault="00EC57FC" w:rsidP="002A063C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7FC">
              <w:rPr>
                <w:rFonts w:ascii="Times New Roman" w:hAnsi="Times New Roman" w:cs="Times New Roman"/>
                <w:i/>
                <w:sz w:val="24"/>
                <w:szCs w:val="24"/>
              </w:rPr>
              <w:t>Рис. 12. Нижняя часть бланка ответов № 1</w:t>
            </w:r>
          </w:p>
          <w:p w:rsidR="00EC57FC" w:rsidRPr="00EC57FC" w:rsidRDefault="00EC57FC" w:rsidP="00EC57F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7FC">
              <w:rPr>
                <w:rFonts w:ascii="Times New Roman" w:hAnsi="Times New Roman" w:cs="Times New Roman"/>
                <w:i/>
                <w:sz w:val="24"/>
                <w:szCs w:val="24"/>
              </w:rPr>
              <w:t>(поле замены ошибочных ответов на задания с кратким ответом)</w:t>
            </w:r>
          </w:p>
          <w:p w:rsidR="008F4453" w:rsidRPr="00414826" w:rsidRDefault="008F4453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54BE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C57FC" w:rsidRPr="00EC57FC" w:rsidRDefault="00EC57FC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EC57FC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Для замены ответа, внесенного в бланк ответов № 1, нужно в поле «Замена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ошибочных ответов на задания с КРАТКИМ ОТВЕТОМ» указать номер задания (две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первых клеточки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перед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знаком тире), ответ на который следует исправить</w:t>
            </w:r>
            <w:r w:rsidR="009128E3">
              <w:rPr>
                <w:rFonts w:ascii="Times New Roman" w:hAnsi="Times New Roman" w:cs="Times New Roman"/>
                <w:sz w:val="28"/>
                <w:szCs w:val="26"/>
              </w:rPr>
              <w:t>. Номера заданий от 1 до 9 необходимо указывать, начиная с первой клетки (например, 1, 2, 3, …), вторая клетка остается незаполненной.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9128E3">
              <w:rPr>
                <w:rFonts w:ascii="Times New Roman" w:hAnsi="Times New Roman" w:cs="Times New Roman"/>
                <w:sz w:val="28"/>
                <w:szCs w:val="26"/>
              </w:rPr>
              <w:t>В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поле для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исправленного ответа (17 клеточек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после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знака тире) записать новое значение верного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ответа на указанное задание.</w:t>
            </w:r>
          </w:p>
          <w:p w:rsidR="00EC57FC" w:rsidRPr="00EC57FC" w:rsidRDefault="00EC57FC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ВАЖНО!!!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В случае если в поле замены ошибочных ответов на задания с кратким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ответом будет заполнено поле для номера задания, а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новый ответ не внесен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, то для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оценивания будет использоваться пустой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ответ (т.е.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задание будет засчитано невыполненным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). Поэтому в случае неправильного указания номера задания в области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замены ошибочных ответов, ошибочно проставленный номер задания СЛЕДУЕТ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ЗАЧЕРКНУТЬ.</w:t>
            </w:r>
          </w:p>
          <w:p w:rsidR="00EC57FC" w:rsidRPr="00EC57FC" w:rsidRDefault="00EC57FC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Ответственный организатор в аудитории по окончании выполнения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экзаменационной работы участником экзамена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должен проверить заполнение бланка ответов № 1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данного участника экзамена на наличие замены ошибочных ответов на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задания с кратким ответом. В случае если участник экзамена осуществлял во время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выполнения экзаменационной работы замену ошибочных ответов, организатору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необходимо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посчитать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количество замен ошибочных ответов и в поле «Количество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заполненных полей «Замена ошибочных ответов»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поставить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соответствующее цифровое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значение, а также поставить подпись в специально отведенном поле «Подпись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ответственного организатора строго внутри окошка».</w:t>
            </w:r>
          </w:p>
          <w:p w:rsidR="00EC57FC" w:rsidRDefault="00EC57FC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В случае если участник экзамена не использовал поле «Замена ошибочных ответов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на задания с КРАТКИМ ОТВЕТОМ», организатор в поле «Количество заполненных полей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«Замена ошибочных ответов» ставит «Х» и подпись в специально отведенном поле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«Подпись ответственного организатора строго внутри окошка» (рис. 13).</w:t>
            </w:r>
          </w:p>
          <w:p w:rsidR="00EC57FC" w:rsidRDefault="00EC57FC" w:rsidP="00EC57FC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7FC" w:rsidRDefault="00EC57FC" w:rsidP="00EC57FC">
            <w:pPr>
              <w:spacing w:before="2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466676" wp14:editId="53D5847F">
                  <wp:extent cx="6145411" cy="762000"/>
                  <wp:effectExtent l="0" t="0" r="8255" b="0"/>
                  <wp:docPr id="31" name="Рисунок 31" descr="http://rcoi.mcko.ru/resources/upload/RichFilemanager/documents/2021-2022/blanki/bo_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coi.mcko.ru/resources/upload/RichFilemanager/documents/2021-2022/blanki/bo_eg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928" b="1305"/>
                          <a:stretch/>
                        </pic:blipFill>
                        <pic:spPr bwMode="auto">
                          <a:xfrm>
                            <a:off x="0" y="0"/>
                            <a:ext cx="6171348" cy="765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57FC" w:rsidRDefault="00EC57FC" w:rsidP="00EC57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57FC" w:rsidRPr="00EC57FC" w:rsidRDefault="00EC57FC" w:rsidP="00EC57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7FC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EC57FC">
              <w:rPr>
                <w:rFonts w:ascii="Times New Roman" w:hAnsi="Times New Roman" w:cs="Times New Roman"/>
                <w:i/>
                <w:sz w:val="24"/>
                <w:szCs w:val="24"/>
              </w:rPr>
              <w:t>. Нижняя часть бланка ответов № 1</w:t>
            </w:r>
          </w:p>
          <w:p w:rsidR="00EC57FC" w:rsidRPr="00EC57FC" w:rsidRDefault="00EC57FC" w:rsidP="00EC57F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7FC">
              <w:rPr>
                <w:rFonts w:ascii="Times New Roman" w:hAnsi="Times New Roman" w:cs="Times New Roman"/>
                <w:i/>
                <w:sz w:val="24"/>
                <w:szCs w:val="24"/>
              </w:rPr>
              <w:t>(поле для заполнения организатором в аудитории)</w:t>
            </w:r>
          </w:p>
          <w:p w:rsidR="00EC57FC" w:rsidRDefault="00EC57FC" w:rsidP="00EC57FC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6331C3" w:rsidRPr="00414826" w:rsidRDefault="006331C3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1C3" w:rsidRPr="00414826" w:rsidRDefault="006331C3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54BE" w:rsidRPr="00414826" w:rsidRDefault="00936879" w:rsidP="002A063C">
            <w:pPr>
              <w:pStyle w:val="2"/>
              <w:numPr>
                <w:ilvl w:val="1"/>
                <w:numId w:val="19"/>
              </w:numPr>
              <w:ind w:left="743"/>
              <w:outlineLvl w:val="1"/>
              <w:rPr>
                <w:b/>
                <w:szCs w:val="28"/>
              </w:rPr>
            </w:pPr>
            <w:r w:rsidRPr="00414826">
              <w:rPr>
                <w:b/>
                <w:szCs w:val="28"/>
              </w:rPr>
              <w:t>Заполнение бланк</w:t>
            </w:r>
            <w:r w:rsidR="00E46501" w:rsidRPr="00414826">
              <w:rPr>
                <w:b/>
                <w:szCs w:val="28"/>
              </w:rPr>
              <w:t>а</w:t>
            </w:r>
            <w:r w:rsidRPr="00414826">
              <w:rPr>
                <w:b/>
                <w:szCs w:val="28"/>
              </w:rPr>
              <w:t xml:space="preserve"> ответ</w:t>
            </w:r>
            <w:r w:rsidR="00E46501" w:rsidRPr="00414826">
              <w:rPr>
                <w:b/>
                <w:szCs w:val="28"/>
              </w:rPr>
              <w:t>ов</w:t>
            </w:r>
            <w:r w:rsidRPr="00414826">
              <w:rPr>
                <w:b/>
                <w:szCs w:val="28"/>
              </w:rPr>
              <w:t xml:space="preserve"> № 2</w:t>
            </w:r>
          </w:p>
          <w:p w:rsidR="006331C3" w:rsidRPr="00414826" w:rsidRDefault="00676677" w:rsidP="006331C3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76677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drawing>
                <wp:inline distT="0" distB="0" distL="0" distR="0">
                  <wp:extent cx="5603109" cy="7924800"/>
                  <wp:effectExtent l="0" t="0" r="0" b="0"/>
                  <wp:docPr id="41" name="Рисунок 41" descr="W:\Нормативные документы\Найдено\Нормативные документы\ГИА 11 класс\2023\Региональные\Бланки ЕГЭ\Word\jpeg\blanki-ege23_pages-to-jpg-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:\Нормативные документы\Найдено\Нормативные документы\ГИА 11 класс\2023\Региональные\Бланки ЕГЭ\Word\jpeg\blanki-ege23_pages-to-jpg-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182" cy="7934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1C3" w:rsidRPr="00414826" w:rsidRDefault="006331C3" w:rsidP="006331C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 w:rsidR="005D1901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Бланк ответов № 2 </w:t>
            </w:r>
            <w:r w:rsidR="000D1A39"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лист 1</w:t>
            </w:r>
            <w:r w:rsidR="000D1A39"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331C3" w:rsidRDefault="006331C3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Pr="00414826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6331C3" w:rsidRPr="00414826" w:rsidRDefault="00676677" w:rsidP="006331C3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76677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drawing>
                <wp:inline distT="0" distB="0" distL="0" distR="0">
                  <wp:extent cx="5623312" cy="7953375"/>
                  <wp:effectExtent l="0" t="0" r="0" b="0"/>
                  <wp:docPr id="42" name="Рисунок 42" descr="W:\Нормативные документы\Найдено\Нормативные документы\ГИА 11 класс\2023\Региональные\Бланки ЕГЭ\Word\jpeg\blanki-ege23_pages-to-jpg-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:\Нормативные документы\Найдено\Нормативные документы\ГИА 11 класс\2023\Региональные\Бланки ЕГЭ\Word\jpeg\blanki-ege23_pages-to-jpg-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258" cy="796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1C3" w:rsidRPr="00414826" w:rsidRDefault="006331C3" w:rsidP="006331C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 w:rsidR="005D1901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Бланк ответов № 2 </w:t>
            </w:r>
            <w:r w:rsidR="000D1A39"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лист 2</w:t>
            </w:r>
            <w:r w:rsidR="000D1A39"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331C3" w:rsidRDefault="006331C3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676677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76677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drawing>
                <wp:inline distT="0" distB="0" distL="0" distR="0">
                  <wp:extent cx="5616578" cy="7943850"/>
                  <wp:effectExtent l="0" t="0" r="3175" b="0"/>
                  <wp:docPr id="48" name="Рисунок 48" descr="W:\Нормативные документы\Найдено\Нормативные документы\ГИА 11 класс\2023\Региональные\Бланки ЕГЭ\Word\jpeg\blanki-ege23_pages-to-jpg-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:\Нормативные документы\Найдено\Нормативные документы\ГИА 11 класс\2023\Региональные\Бланки ЕГЭ\Word\jpeg\blanki-ege23_pages-to-jpg-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3238" cy="795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901" w:rsidRPr="00414826" w:rsidRDefault="005D1901" w:rsidP="005D19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Бланк ответов № 2 </w:t>
            </w:r>
            <w:r w:rsidRPr="005D19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китайскому языку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(лист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676677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676677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drawing>
                <wp:inline distT="0" distB="0" distL="0" distR="0">
                  <wp:extent cx="5589640" cy="7905750"/>
                  <wp:effectExtent l="0" t="0" r="0" b="0"/>
                  <wp:docPr id="49" name="Рисунок 49" descr="W:\Нормативные документы\Найдено\Нормативные документы\ГИА 11 класс\2023\Региональные\Бланки ЕГЭ\Word\jpeg\blanki-ege23_pages-to-jpg-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:\Нормативные документы\Найдено\Нормативные документы\ГИА 11 класс\2023\Региональные\Бланки ЕГЭ\Word\jpeg\blanki-ege23_pages-to-jpg-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5624" cy="7914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901" w:rsidRDefault="005D1901" w:rsidP="005D1901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Бланк ответов № 2 </w:t>
            </w:r>
            <w:r w:rsidRPr="005D19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китайскому языку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(лист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5D1901" w:rsidRPr="00414826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Pr="005D1901" w:rsidRDefault="005D1901" w:rsidP="005D190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Бланк ответов № 2 (лист 1 и лист 2) предназначен для записи ответов на задания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с развернутым ответом (</w:t>
            </w:r>
            <w:r w:rsidRPr="005D1901">
              <w:rPr>
                <w:rFonts w:ascii="Times New Roman" w:hAnsi="Times New Roman" w:cs="Times New Roman"/>
                <w:b/>
                <w:sz w:val="28"/>
                <w:szCs w:val="26"/>
              </w:rPr>
              <w:t>строго в соответствии с требованиями инструкции к КИМ ЕГЭ и к отдельным заданиям КИМ ЕГЭ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).</w:t>
            </w:r>
          </w:p>
          <w:p w:rsidR="005D1901" w:rsidRPr="005D1901" w:rsidRDefault="005D1901" w:rsidP="005D190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D1901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ВАЖНО!!!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 xml:space="preserve">На ЕГЭ по иностранным языкам участники экзамена </w:t>
            </w:r>
            <w:r w:rsidRPr="00BA7F45">
              <w:rPr>
                <w:rFonts w:ascii="Times New Roman" w:hAnsi="Times New Roman" w:cs="Times New Roman"/>
                <w:b/>
                <w:sz w:val="28"/>
                <w:szCs w:val="26"/>
              </w:rPr>
              <w:t>при записи</w:t>
            </w:r>
            <w:r w:rsidR="0023411D" w:rsidRPr="00BA7F4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 w:rsidRPr="00BA7F45">
              <w:rPr>
                <w:rFonts w:ascii="Times New Roman" w:hAnsi="Times New Roman" w:cs="Times New Roman"/>
                <w:b/>
                <w:sz w:val="28"/>
                <w:szCs w:val="26"/>
              </w:rPr>
              <w:t>развернутых ответов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 xml:space="preserve"> должны использовать диакритические знаки в соответствии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с правилами орфографии соответствующего иностранного языка).</w:t>
            </w:r>
          </w:p>
          <w:p w:rsidR="005D1901" w:rsidRDefault="005D1901" w:rsidP="005D190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Бланк ответов № 2 (лист 1 и лист 2) по китайскому языку (рис. 16 и рис. 17)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предназначен для записи ответов на задания с развернутым ответом по китайскому языку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(строго в соответствии с требованиями инструкции к КИМ ЕГЭ и к отдельным заданиям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КИМ ЕГЭ). Каждый иероглифический знак и каждый знак препинания следует писать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внутри отдельной клетки в поле ответов бланка ответов № 2 (дополнительного бланка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ответов № 2) (рис. 18).</w:t>
            </w:r>
          </w:p>
          <w:p w:rsidR="0023411D" w:rsidRDefault="0023411D" w:rsidP="005D190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23411D" w:rsidRPr="00414826" w:rsidRDefault="0023411D" w:rsidP="002341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82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7666BB" wp14:editId="4C4FC8E8">
                  <wp:extent cx="5760085" cy="791854"/>
                  <wp:effectExtent l="0" t="0" r="0" b="825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85" cy="791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11D" w:rsidRDefault="0023411D" w:rsidP="0023411D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23411D" w:rsidRPr="00414826" w:rsidRDefault="0023411D" w:rsidP="0023411D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6"/>
              </w:rPr>
              <w:t>Рис.1</w:t>
            </w:r>
            <w:r>
              <w:rPr>
                <w:rFonts w:ascii="Times New Roman" w:hAnsi="Times New Roman" w:cs="Times New Roman"/>
                <w:i/>
                <w:sz w:val="24"/>
                <w:szCs w:val="26"/>
              </w:rPr>
              <w:t>8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6"/>
              </w:rPr>
              <w:t>. Образец написания иероглифических знаков</w:t>
            </w:r>
          </w:p>
          <w:p w:rsidR="005D1901" w:rsidRDefault="005D1901" w:rsidP="0023411D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23411D" w:rsidRP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Записи в лист 1 и лист 2 бланка ответов № 2 делаются в следующей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последовательности: сначала заполняется лист 1, затем заполняется лист 2. Записи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делаются строго на лицевой стороне, оборотная сторона листов бланка ответов № 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НЕ ЗАПОЛНЯЕТСЯ!!!</w:t>
            </w:r>
          </w:p>
          <w:p w:rsidR="0023411D" w:rsidRP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При недостатке места для ответов на бланке ответов № 2 (лист 1 и лист 2) участник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экзамена должен попросить дополнительный бланк ответов № 2. В случае заполнения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дополнительного бланка ответов № 2 при незаполненных листах (листа 1 и/или листа 2)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основного бланка ответов № 2 ответы, внесенные в дополнительный бланк ответов № 2,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НЕ ОЦЕНИВАЮТСЯ.</w:t>
            </w:r>
          </w:p>
          <w:p w:rsidR="0023411D" w:rsidRP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Запрещается делать какие-либо записи и пометки, не относящиеся к ответам на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задания, в том числе содержащие информацию о персональных данных участника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экзамена. При наличии указанных записей и пометок ответы, внесенные в бланки, НЕ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ПРОВЕРЯЮТСЯ.</w:t>
            </w:r>
          </w:p>
          <w:p w:rsidR="0023411D" w:rsidRP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Поля верхней части бланка ответов № 2 («Код региона», «Код предмета» 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«Название предмета») заполняются автоматически в соответствии с информацией,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внесенной в бланк регистрации и бланк ответов № 1. В лист 1 бланка ответов № 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автоматически вносится цифровое значение горизонтального штрихкода листа 2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ответов № 2. Поле «Резерв-5» не заполняется.</w:t>
            </w:r>
          </w:p>
          <w:p w:rsidR="0023411D" w:rsidRP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При проведении ЕГЭ в ППЭ с использованием ЭМ на бумажных </w:t>
            </w:r>
            <w:r w:rsidRPr="0023411D">
              <w:rPr>
                <w:rFonts w:ascii="Times New Roman" w:hAnsi="Times New Roman" w:cs="Times New Roman"/>
                <w:i/>
                <w:sz w:val="28"/>
                <w:szCs w:val="26"/>
              </w:rPr>
              <w:lastRenderedPageBreak/>
              <w:t>носителях поле «Код региона» заполняется участником экзамена. Автоматически заполняются только поля «Код предмета», «Название предмета», «Дата проведения ЕГЭ».</w:t>
            </w:r>
          </w:p>
          <w:p w:rsid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Поле «Дополнительный бланк ответов № 2» в листе 2 бланка ответов № 2 заполняет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организатор в аудитории только при выдаче дополнительного бланка ответов № 2,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вписывая в это поле цифровое значение штрихкода дополнительного бланка ответов № 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(расположенное под штрихкодом бланка), который выдается участнику экзамена. Если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дополнительный бланк ответов № 2 не выдавался, то поле «Дополнительный бланк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ответов № 2» остается пустым. Поле «Резерв-6» не заполняется. Если область ответов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 xml:space="preserve">бланка ответов № 2 (лист 1 и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лист 2) и дополнительных бланков ответов № 2 содержит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незаполненные области, то организаторы погашают их только на лицевой стороне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следующим образом: «Z».</w:t>
            </w:r>
          </w:p>
          <w:p w:rsidR="00576F3F" w:rsidRPr="00414826" w:rsidRDefault="0023411D" w:rsidP="001A7618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  <w:r w:rsidRPr="0023411D">
              <w:rPr>
                <w:rFonts w:ascii="Times New Roman" w:hAnsi="Times New Roman" w:cs="Times New Roman"/>
                <w:b/>
                <w:sz w:val="28"/>
                <w:szCs w:val="26"/>
              </w:rPr>
              <w:t>Внимание!!!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Как правило, знак «Z» свидетельствует о том, что участник экзамена завершил свою экзаменационную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работу и не будет возвращаться к оформлению своих ответов на соответствующих бланках (продолжению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 xml:space="preserve">оформления ответов). Указанный знак проставляется </w:t>
            </w:r>
            <w:r w:rsidR="001A7618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1A7618">
              <w:rPr>
                <w:rFonts w:ascii="Times New Roman" w:hAnsi="Times New Roman" w:cs="Times New Roman"/>
                <w:b/>
                <w:sz w:val="28"/>
                <w:szCs w:val="26"/>
              </w:rPr>
              <w:t>на последнем листе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 xml:space="preserve"> соответствующего бланка ответов.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Например, участник экзамена выполнил все задания с развернутым ответом (или посильные ему задания), оформил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ответы на задания с развернутым ответом на бланке ответов № 2 (лист 1) и бланке ответов № 2 (лист 2),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дополнительные бланки ответов не запрашивал и, соответственно, не использовал их, таким образом, знак «Z»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ставится на бланке ответов № 2 (лист 2) в области указанного бланка, оставшейся незаполненной участником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экзамена. Знак «Z» в данном случае на бланке ответов № 2 (лист 1) не ставится, даже если на бланке ответов № 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(лист 1) имеется небольшая незаполненная область.</w:t>
            </w:r>
          </w:p>
        </w:tc>
      </w:tr>
    </w:tbl>
    <w:p w:rsidR="00197AC6" w:rsidRPr="00414826" w:rsidRDefault="00197AC6" w:rsidP="00D178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6280F" w:rsidRPr="00414826" w:rsidRDefault="0086280F" w:rsidP="006D15E0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</w:tr>
      <w:tr w:rsidR="00414826" w:rsidRPr="00414826" w:rsidTr="001A7618">
        <w:trPr>
          <w:trHeight w:val="567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71FF4" w:rsidRPr="00414826" w:rsidRDefault="00A71FF4" w:rsidP="003848F5">
            <w:pPr>
              <w:pStyle w:val="2"/>
              <w:numPr>
                <w:ilvl w:val="1"/>
                <w:numId w:val="19"/>
              </w:numPr>
              <w:jc w:val="left"/>
              <w:outlineLvl w:val="1"/>
              <w:rPr>
                <w:b/>
                <w:szCs w:val="28"/>
              </w:rPr>
            </w:pPr>
            <w:r w:rsidRPr="00414826">
              <w:rPr>
                <w:b/>
                <w:szCs w:val="28"/>
              </w:rPr>
              <w:lastRenderedPageBreak/>
              <w:t>Заполнение дополнительного бланка ответов № 2</w:t>
            </w:r>
          </w:p>
        </w:tc>
      </w:tr>
    </w:tbl>
    <w:p w:rsidR="00A71FF4" w:rsidRPr="00414826" w:rsidRDefault="00676677" w:rsidP="00D178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7667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760085" cy="8146820"/>
            <wp:effectExtent l="0" t="0" r="0" b="6985"/>
            <wp:docPr id="50" name="Рисунок 50" descr="W:\Нормативные документы\Найдено\Нормативные документы\ГИА 11 класс\2023\Региональные\Бланки ЕГЭ\Word\jpeg\blanki-ege23_pages-to-jpg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W:\Нормативные документы\Найдено\Нормативные документы\ГИА 11 класс\2023\Региональные\Бланки ЕГЭ\Word\jpeg\blanki-ege23_pages-to-jpg-000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FF4" w:rsidRDefault="00A71FF4" w:rsidP="00B65141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>Рис. 1</w:t>
      </w:r>
      <w:r w:rsidR="001A7618">
        <w:rPr>
          <w:rFonts w:ascii="Times New Roman" w:hAnsi="Times New Roman" w:cs="Times New Roman"/>
          <w:i/>
          <w:sz w:val="24"/>
          <w:szCs w:val="24"/>
        </w:rPr>
        <w:t>9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14826">
        <w:rPr>
          <w:rFonts w:ascii="Times New Roman" w:hAnsi="Times New Roman" w:cs="Times New Roman"/>
          <w:i/>
          <w:iCs/>
          <w:sz w:val="24"/>
          <w:szCs w:val="26"/>
        </w:rPr>
        <w:t>Дополнительный бланк ответов № 2</w:t>
      </w:r>
    </w:p>
    <w:p w:rsidR="001A7618" w:rsidRDefault="001A7618" w:rsidP="00B65141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</w:p>
    <w:p w:rsidR="001A7618" w:rsidRDefault="00676677" w:rsidP="001A7618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  <w:r w:rsidRPr="00676677">
        <w:rPr>
          <w:rFonts w:ascii="Times New Roman" w:hAnsi="Times New Roman" w:cs="Times New Roman"/>
          <w:i/>
          <w:iCs/>
          <w:noProof/>
          <w:sz w:val="24"/>
          <w:szCs w:val="26"/>
          <w:lang w:eastAsia="ru-RU"/>
        </w:rPr>
        <w:lastRenderedPageBreak/>
        <w:drawing>
          <wp:inline distT="0" distB="0" distL="0" distR="0">
            <wp:extent cx="5760085" cy="8146820"/>
            <wp:effectExtent l="0" t="0" r="0" b="6985"/>
            <wp:docPr id="51" name="Рисунок 51" descr="W:\Нормативные документы\Найдено\Нормативные документы\ГИА 11 класс\2023\Региональные\Бланки ЕГЭ\Word\jpeg\blanki-ege23_pages-to-jpg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:\Нормативные документы\Найдено\Нормативные документы\ГИА 11 класс\2023\Региональные\Бланки ЕГЭ\Word\jpeg\blanki-ege23_pages-to-jpg-001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618" w:rsidRPr="00414826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1A7618">
        <w:rPr>
          <w:rFonts w:ascii="Times New Roman" w:hAnsi="Times New Roman" w:cs="Times New Roman"/>
          <w:i/>
          <w:sz w:val="24"/>
          <w:szCs w:val="24"/>
        </w:rPr>
        <w:t>20</w:t>
      </w:r>
      <w:r w:rsidR="001A7618" w:rsidRPr="0041482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A7618" w:rsidRPr="00414826">
        <w:rPr>
          <w:rFonts w:ascii="Times New Roman" w:hAnsi="Times New Roman" w:cs="Times New Roman"/>
          <w:i/>
          <w:iCs/>
          <w:sz w:val="24"/>
          <w:szCs w:val="26"/>
        </w:rPr>
        <w:t>Дополнительный бланк ответов № 2</w:t>
      </w:r>
      <w:r w:rsidR="001A7618">
        <w:rPr>
          <w:rFonts w:ascii="Times New Roman" w:hAnsi="Times New Roman" w:cs="Times New Roman"/>
          <w:i/>
          <w:iCs/>
          <w:sz w:val="24"/>
          <w:szCs w:val="26"/>
        </w:rPr>
        <w:t xml:space="preserve"> ЕГЭ по китайскому языку</w:t>
      </w:r>
    </w:p>
    <w:p w:rsidR="001A7618" w:rsidRDefault="001A7618" w:rsidP="001A7618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</w:p>
    <w:p w:rsidR="001A7618" w:rsidRPr="00414826" w:rsidRDefault="001A7618" w:rsidP="00B65141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Дополнительный бланк ответов № 2 (рис. 19) выдается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lastRenderedPageBreak/>
              <w:t>организатором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в аудитории по требованию участника экзамена в случае, если места на бланке ответов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№ 2 (лист 1 и лист 2) для записи развернутых ответов недостаточно.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Запрещается делать какие-либо записи и пометки, не относящиеся к ответам на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задания, в том числе содержащие информацию о персональных данных участника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экзамена. При наличии указанных записей и пометок ответы, внесенные в бланки, НЕ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ПРОВЕРЯЮТСЯ.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В верхней части бланка поле «Код региона» заполняется автоматически, поля «Код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="00070D19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предмета» и «Название предмета»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заполняются участником экзамена и должны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полностью соответствовать информации, указанной в бланке ответов № 2.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  <w:t>При проведении ЕГЭ в ППЭ с использованием ЭМ на бумажных носителях заполняются поля «Код региона», «Код предмета», «Название предмета».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Поле «Дополнительный бланк ответов № 2» </w:t>
            </w:r>
            <w:r w:rsidRPr="001A7618">
              <w:rPr>
                <w:rFonts w:ascii="Times New Roman" w:eastAsia="SimSun" w:hAnsi="Times New Roman" w:cs="Times New Roman"/>
                <w:b/>
                <w:sz w:val="28"/>
                <w:szCs w:val="26"/>
                <w:lang w:eastAsia="ru-RU"/>
              </w:rPr>
              <w:t>заполняется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организатором в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аудитории </w:t>
            </w:r>
            <w:r w:rsidRPr="001A7618">
              <w:rPr>
                <w:rFonts w:ascii="Times New Roman" w:eastAsia="SimSun" w:hAnsi="Times New Roman" w:cs="Times New Roman"/>
                <w:b/>
                <w:sz w:val="28"/>
                <w:szCs w:val="26"/>
                <w:lang w:eastAsia="ru-RU"/>
              </w:rPr>
              <w:t>только при выдаче следующего дополнительного бланка ответов № 2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, если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участнику экзамена не хватило места на ранее выданных дополнительных бланках ответов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№ 2. В этом случае организатор в аудитории вносит в это поле цифровое значение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штрихкода следующего дополнительного бланка ответов № 2 (расположенное под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штрихкодом бланка), который выдает участнику экзамена для заполнения. Если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дополнительный бланк ответов № 2 не выдавался, то поле «Дополнительный бланк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ответов № 2» остается пустым.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В поле «Лист» организатор в аудитории при выдаче дополнительного бланка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ответов № 2 вносит порядковый номер листа работы участника экзамена, начиная с цифры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3. Поле «Резерв-6» не заполняется.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При заполнении дополнительного бланка ответов № 2 ЕГЭ по китайскому языку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(рис. 20) каждый иероглифический знак и каждый знак препинания следует писать внутри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отдельной клетки области ответов.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Ответы, внесенные в каждый следующий дополнительный бланк ответов № 2,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оцениваются только при наличии полностью заполненного предыдущего дополнительного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бланка ответов № 2.</w:t>
            </w:r>
          </w:p>
          <w:p w:rsidR="00FD09F8" w:rsidRPr="00414826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Если дополнительный бланк ответов № 2 содержит незаполненные области (за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исключением регистрационных полей), то организаторы погашают их только на лицевой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сторон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е бланка следующим образом: «Z»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.</w:t>
            </w:r>
          </w:p>
          <w:p w:rsidR="00A30CC7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b/>
                <w:sz w:val="28"/>
                <w:szCs w:val="26"/>
              </w:rPr>
              <w:t>Внимание!!!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Как правило, знак «Z» свидетельствует о том, что участник экзамена завершил свою экзаменационную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работу и не будет возвращаться к оформлению своих ответов на соответствующих бланках (продолжению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 xml:space="preserve">оформления ответов). Указанный знак проставляется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1A7618">
              <w:rPr>
                <w:rFonts w:ascii="Times New Roman" w:hAnsi="Times New Roman" w:cs="Times New Roman"/>
                <w:b/>
                <w:sz w:val="28"/>
                <w:szCs w:val="26"/>
              </w:rPr>
              <w:t>на последнем листе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 xml:space="preserve"> соответствующего бланка ответов.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</w:tr>
    </w:tbl>
    <w:p w:rsidR="00170F18" w:rsidRPr="001A7618" w:rsidRDefault="00170F18" w:rsidP="001A7618">
      <w:pPr>
        <w:rPr>
          <w:sz w:val="6"/>
        </w:rPr>
      </w:pPr>
    </w:p>
    <w:sectPr w:rsidR="00170F18" w:rsidRPr="001A7618" w:rsidSect="007A5D03">
      <w:headerReference w:type="default" r:id="rId26"/>
      <w:pgSz w:w="11906" w:h="16838"/>
      <w:pgMar w:top="1134" w:right="1276" w:bottom="1134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6D5" w:rsidRDefault="00DB06D5" w:rsidP="00CE0494">
      <w:pPr>
        <w:spacing w:after="0" w:line="240" w:lineRule="auto"/>
      </w:pPr>
      <w:r>
        <w:separator/>
      </w:r>
    </w:p>
  </w:endnote>
  <w:endnote w:type="continuationSeparator" w:id="0">
    <w:p w:rsidR="00DB06D5" w:rsidRDefault="00DB06D5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6D5" w:rsidRDefault="00DB06D5" w:rsidP="00CE0494">
      <w:pPr>
        <w:spacing w:after="0" w:line="240" w:lineRule="auto"/>
      </w:pPr>
      <w:r>
        <w:separator/>
      </w:r>
    </w:p>
  </w:footnote>
  <w:footnote w:type="continuationSeparator" w:id="0">
    <w:p w:rsidR="00DB06D5" w:rsidRDefault="00DB06D5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5D1901" w:rsidRDefault="005D1901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137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1EE5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7230A67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EC415FD"/>
    <w:multiLevelType w:val="hybridMultilevel"/>
    <w:tmpl w:val="EDEE746C"/>
    <w:lvl w:ilvl="0" w:tplc="5A8C2774">
      <w:start w:val="1"/>
      <w:numFmt w:val="decimal"/>
      <w:lvlText w:val="2.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C0BC6"/>
    <w:multiLevelType w:val="hybridMultilevel"/>
    <w:tmpl w:val="D20CB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B483C"/>
    <w:multiLevelType w:val="hybridMultilevel"/>
    <w:tmpl w:val="86D620C6"/>
    <w:lvl w:ilvl="0" w:tplc="605899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404B7"/>
    <w:multiLevelType w:val="multilevel"/>
    <w:tmpl w:val="B93EF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6">
    <w:nsid w:val="27285656"/>
    <w:multiLevelType w:val="multilevel"/>
    <w:tmpl w:val="9B6E623E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A303F04"/>
    <w:multiLevelType w:val="hybridMultilevel"/>
    <w:tmpl w:val="E4E2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0006E"/>
    <w:multiLevelType w:val="multilevel"/>
    <w:tmpl w:val="3FF4D3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>
    <w:nsid w:val="2FCA100E"/>
    <w:multiLevelType w:val="hybridMultilevel"/>
    <w:tmpl w:val="A9943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24F7F"/>
    <w:multiLevelType w:val="hybridMultilevel"/>
    <w:tmpl w:val="04C2FCF8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D825DC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464C0C9A"/>
    <w:multiLevelType w:val="hybridMultilevel"/>
    <w:tmpl w:val="1ECE2E02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1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4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EDF2FE2"/>
    <w:multiLevelType w:val="hybridMultilevel"/>
    <w:tmpl w:val="6E52A5C8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ED3813"/>
    <w:multiLevelType w:val="hybridMultilevel"/>
    <w:tmpl w:val="054A3010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13F85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8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17"/>
  </w:num>
  <w:num w:numId="10">
    <w:abstractNumId w:val="15"/>
  </w:num>
  <w:num w:numId="11">
    <w:abstractNumId w:val="12"/>
  </w:num>
  <w:num w:numId="12">
    <w:abstractNumId w:val="10"/>
  </w:num>
  <w:num w:numId="13">
    <w:abstractNumId w:val="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  <w:num w:numId="17">
    <w:abstractNumId w:val="1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256"/>
    <w:rsid w:val="0000206A"/>
    <w:rsid w:val="000029CF"/>
    <w:rsid w:val="00002C2C"/>
    <w:rsid w:val="000035AC"/>
    <w:rsid w:val="00004E63"/>
    <w:rsid w:val="000052C1"/>
    <w:rsid w:val="00007A15"/>
    <w:rsid w:val="0001066E"/>
    <w:rsid w:val="000107EB"/>
    <w:rsid w:val="00012D89"/>
    <w:rsid w:val="00013165"/>
    <w:rsid w:val="00015B5A"/>
    <w:rsid w:val="00022B05"/>
    <w:rsid w:val="0002459E"/>
    <w:rsid w:val="00025B65"/>
    <w:rsid w:val="0002797B"/>
    <w:rsid w:val="00027D64"/>
    <w:rsid w:val="000312A8"/>
    <w:rsid w:val="00031CD2"/>
    <w:rsid w:val="000320FA"/>
    <w:rsid w:val="00033CCB"/>
    <w:rsid w:val="000355D1"/>
    <w:rsid w:val="00036595"/>
    <w:rsid w:val="00036F05"/>
    <w:rsid w:val="00037040"/>
    <w:rsid w:val="000400B2"/>
    <w:rsid w:val="000402DB"/>
    <w:rsid w:val="00040E57"/>
    <w:rsid w:val="00043C2F"/>
    <w:rsid w:val="00044C0E"/>
    <w:rsid w:val="00046FBD"/>
    <w:rsid w:val="0004705C"/>
    <w:rsid w:val="00050420"/>
    <w:rsid w:val="00052ABD"/>
    <w:rsid w:val="00053D28"/>
    <w:rsid w:val="00053DFF"/>
    <w:rsid w:val="00055457"/>
    <w:rsid w:val="00055463"/>
    <w:rsid w:val="00062D48"/>
    <w:rsid w:val="00063338"/>
    <w:rsid w:val="0006391B"/>
    <w:rsid w:val="0006486E"/>
    <w:rsid w:val="00064A1D"/>
    <w:rsid w:val="00066096"/>
    <w:rsid w:val="00070D19"/>
    <w:rsid w:val="000713EA"/>
    <w:rsid w:val="000715A5"/>
    <w:rsid w:val="00071730"/>
    <w:rsid w:val="00076551"/>
    <w:rsid w:val="000774D2"/>
    <w:rsid w:val="000774E5"/>
    <w:rsid w:val="0008071C"/>
    <w:rsid w:val="00081AE0"/>
    <w:rsid w:val="00081E22"/>
    <w:rsid w:val="00084406"/>
    <w:rsid w:val="00085BE4"/>
    <w:rsid w:val="00086D34"/>
    <w:rsid w:val="00086D8A"/>
    <w:rsid w:val="00090DDE"/>
    <w:rsid w:val="00090F87"/>
    <w:rsid w:val="00091CDB"/>
    <w:rsid w:val="000930E0"/>
    <w:rsid w:val="00094262"/>
    <w:rsid w:val="0009428E"/>
    <w:rsid w:val="00095659"/>
    <w:rsid w:val="00095D7C"/>
    <w:rsid w:val="00097660"/>
    <w:rsid w:val="000A0330"/>
    <w:rsid w:val="000A1A48"/>
    <w:rsid w:val="000A1C91"/>
    <w:rsid w:val="000A2A44"/>
    <w:rsid w:val="000A3C46"/>
    <w:rsid w:val="000A5053"/>
    <w:rsid w:val="000A5154"/>
    <w:rsid w:val="000A7266"/>
    <w:rsid w:val="000A745F"/>
    <w:rsid w:val="000A7D8E"/>
    <w:rsid w:val="000B0F9D"/>
    <w:rsid w:val="000B1292"/>
    <w:rsid w:val="000B27A0"/>
    <w:rsid w:val="000B4261"/>
    <w:rsid w:val="000B6B6D"/>
    <w:rsid w:val="000B780F"/>
    <w:rsid w:val="000B7BBA"/>
    <w:rsid w:val="000C217B"/>
    <w:rsid w:val="000C23B4"/>
    <w:rsid w:val="000C381A"/>
    <w:rsid w:val="000C3A68"/>
    <w:rsid w:val="000C3FD5"/>
    <w:rsid w:val="000C47F3"/>
    <w:rsid w:val="000C5738"/>
    <w:rsid w:val="000D0767"/>
    <w:rsid w:val="000D0F4E"/>
    <w:rsid w:val="000D1A39"/>
    <w:rsid w:val="000D5AF4"/>
    <w:rsid w:val="000E1012"/>
    <w:rsid w:val="000E11D2"/>
    <w:rsid w:val="000E1DF3"/>
    <w:rsid w:val="000E1E46"/>
    <w:rsid w:val="000E439F"/>
    <w:rsid w:val="000E4476"/>
    <w:rsid w:val="000F0F4E"/>
    <w:rsid w:val="000F1D93"/>
    <w:rsid w:val="000F308A"/>
    <w:rsid w:val="000F39CE"/>
    <w:rsid w:val="000F3FA3"/>
    <w:rsid w:val="000F44AD"/>
    <w:rsid w:val="000F5EC0"/>
    <w:rsid w:val="00100A14"/>
    <w:rsid w:val="00105BE0"/>
    <w:rsid w:val="00107865"/>
    <w:rsid w:val="00107898"/>
    <w:rsid w:val="00107CE0"/>
    <w:rsid w:val="00112FC4"/>
    <w:rsid w:val="001137E6"/>
    <w:rsid w:val="00114135"/>
    <w:rsid w:val="00115204"/>
    <w:rsid w:val="0012002B"/>
    <w:rsid w:val="00122C5D"/>
    <w:rsid w:val="001230EE"/>
    <w:rsid w:val="001239F0"/>
    <w:rsid w:val="00123BB5"/>
    <w:rsid w:val="00124384"/>
    <w:rsid w:val="00125812"/>
    <w:rsid w:val="00126078"/>
    <w:rsid w:val="0012739E"/>
    <w:rsid w:val="00127A39"/>
    <w:rsid w:val="00136179"/>
    <w:rsid w:val="001369C8"/>
    <w:rsid w:val="00137D66"/>
    <w:rsid w:val="0014348D"/>
    <w:rsid w:val="00143695"/>
    <w:rsid w:val="00143A84"/>
    <w:rsid w:val="001451F7"/>
    <w:rsid w:val="0014555F"/>
    <w:rsid w:val="00147F6E"/>
    <w:rsid w:val="001502C5"/>
    <w:rsid w:val="001503A1"/>
    <w:rsid w:val="00151537"/>
    <w:rsid w:val="00153DBA"/>
    <w:rsid w:val="00154409"/>
    <w:rsid w:val="00155B86"/>
    <w:rsid w:val="001571D1"/>
    <w:rsid w:val="00157A00"/>
    <w:rsid w:val="00161D86"/>
    <w:rsid w:val="001632DF"/>
    <w:rsid w:val="00165C8D"/>
    <w:rsid w:val="001663EA"/>
    <w:rsid w:val="00166A8C"/>
    <w:rsid w:val="001676E4"/>
    <w:rsid w:val="00170D0E"/>
    <w:rsid w:val="00170F18"/>
    <w:rsid w:val="00173C01"/>
    <w:rsid w:val="00174D80"/>
    <w:rsid w:val="0017535C"/>
    <w:rsid w:val="00175FCE"/>
    <w:rsid w:val="001776AF"/>
    <w:rsid w:val="00177D45"/>
    <w:rsid w:val="00180715"/>
    <w:rsid w:val="0018112F"/>
    <w:rsid w:val="0018158A"/>
    <w:rsid w:val="00182088"/>
    <w:rsid w:val="0018538B"/>
    <w:rsid w:val="001875F4"/>
    <w:rsid w:val="0018766C"/>
    <w:rsid w:val="00187705"/>
    <w:rsid w:val="0019014B"/>
    <w:rsid w:val="00191C8D"/>
    <w:rsid w:val="00192875"/>
    <w:rsid w:val="001941E0"/>
    <w:rsid w:val="00195231"/>
    <w:rsid w:val="00195B84"/>
    <w:rsid w:val="00197AC6"/>
    <w:rsid w:val="001A1852"/>
    <w:rsid w:val="001A1857"/>
    <w:rsid w:val="001A2D21"/>
    <w:rsid w:val="001A31FD"/>
    <w:rsid w:val="001A6DDA"/>
    <w:rsid w:val="001A758A"/>
    <w:rsid w:val="001A7618"/>
    <w:rsid w:val="001B0001"/>
    <w:rsid w:val="001B2ED5"/>
    <w:rsid w:val="001B3752"/>
    <w:rsid w:val="001B38AF"/>
    <w:rsid w:val="001B7C37"/>
    <w:rsid w:val="001C04E2"/>
    <w:rsid w:val="001C0ED4"/>
    <w:rsid w:val="001C1DAA"/>
    <w:rsid w:val="001C484C"/>
    <w:rsid w:val="001C5EA1"/>
    <w:rsid w:val="001D00E0"/>
    <w:rsid w:val="001D0B4B"/>
    <w:rsid w:val="001D370B"/>
    <w:rsid w:val="001D46D7"/>
    <w:rsid w:val="001D47FF"/>
    <w:rsid w:val="001D5BA5"/>
    <w:rsid w:val="001D7850"/>
    <w:rsid w:val="001E2066"/>
    <w:rsid w:val="001E4E81"/>
    <w:rsid w:val="001F221A"/>
    <w:rsid w:val="001F3883"/>
    <w:rsid w:val="001F4DF0"/>
    <w:rsid w:val="001F6874"/>
    <w:rsid w:val="002004D8"/>
    <w:rsid w:val="00201714"/>
    <w:rsid w:val="0020363F"/>
    <w:rsid w:val="00204A78"/>
    <w:rsid w:val="002064CE"/>
    <w:rsid w:val="00206E10"/>
    <w:rsid w:val="0021062E"/>
    <w:rsid w:val="0021365D"/>
    <w:rsid w:val="00214E50"/>
    <w:rsid w:val="002150E7"/>
    <w:rsid w:val="00216837"/>
    <w:rsid w:val="0021768C"/>
    <w:rsid w:val="00221354"/>
    <w:rsid w:val="00221C69"/>
    <w:rsid w:val="00222508"/>
    <w:rsid w:val="0022648A"/>
    <w:rsid w:val="00232390"/>
    <w:rsid w:val="002329AA"/>
    <w:rsid w:val="00233579"/>
    <w:rsid w:val="002336D6"/>
    <w:rsid w:val="0023411D"/>
    <w:rsid w:val="0023624F"/>
    <w:rsid w:val="00237052"/>
    <w:rsid w:val="002425D1"/>
    <w:rsid w:val="00244488"/>
    <w:rsid w:val="00244A47"/>
    <w:rsid w:val="002462BD"/>
    <w:rsid w:val="002476A5"/>
    <w:rsid w:val="002501F0"/>
    <w:rsid w:val="00250BB1"/>
    <w:rsid w:val="00250BEE"/>
    <w:rsid w:val="00252FA2"/>
    <w:rsid w:val="002542EF"/>
    <w:rsid w:val="00256BF7"/>
    <w:rsid w:val="00257AA2"/>
    <w:rsid w:val="00260981"/>
    <w:rsid w:val="00260AE0"/>
    <w:rsid w:val="00262AA0"/>
    <w:rsid w:val="00264CF5"/>
    <w:rsid w:val="00272210"/>
    <w:rsid w:val="002741AE"/>
    <w:rsid w:val="00274DA1"/>
    <w:rsid w:val="0027521A"/>
    <w:rsid w:val="00275849"/>
    <w:rsid w:val="00275AF8"/>
    <w:rsid w:val="002776CC"/>
    <w:rsid w:val="00280C0A"/>
    <w:rsid w:val="002822CB"/>
    <w:rsid w:val="00282881"/>
    <w:rsid w:val="00282922"/>
    <w:rsid w:val="00286967"/>
    <w:rsid w:val="0028762B"/>
    <w:rsid w:val="0029096E"/>
    <w:rsid w:val="0029165C"/>
    <w:rsid w:val="00291E43"/>
    <w:rsid w:val="00292F22"/>
    <w:rsid w:val="00295893"/>
    <w:rsid w:val="00295BEE"/>
    <w:rsid w:val="002A063C"/>
    <w:rsid w:val="002A2C30"/>
    <w:rsid w:val="002A3DA5"/>
    <w:rsid w:val="002A5FC6"/>
    <w:rsid w:val="002A6511"/>
    <w:rsid w:val="002A77B0"/>
    <w:rsid w:val="002B36BE"/>
    <w:rsid w:val="002B4A0F"/>
    <w:rsid w:val="002B4FD3"/>
    <w:rsid w:val="002B5036"/>
    <w:rsid w:val="002B6F25"/>
    <w:rsid w:val="002C3989"/>
    <w:rsid w:val="002C4319"/>
    <w:rsid w:val="002C44B1"/>
    <w:rsid w:val="002C4880"/>
    <w:rsid w:val="002C593A"/>
    <w:rsid w:val="002C60CF"/>
    <w:rsid w:val="002C60F6"/>
    <w:rsid w:val="002C74E2"/>
    <w:rsid w:val="002D1DE8"/>
    <w:rsid w:val="002D2A65"/>
    <w:rsid w:val="002D3D35"/>
    <w:rsid w:val="002D3D4C"/>
    <w:rsid w:val="002D5D41"/>
    <w:rsid w:val="002D7BD7"/>
    <w:rsid w:val="002E08BD"/>
    <w:rsid w:val="002E1B4B"/>
    <w:rsid w:val="002E28FD"/>
    <w:rsid w:val="002E54D6"/>
    <w:rsid w:val="002E5C97"/>
    <w:rsid w:val="002E7027"/>
    <w:rsid w:val="002F258F"/>
    <w:rsid w:val="002F39D3"/>
    <w:rsid w:val="002F655A"/>
    <w:rsid w:val="00300AB7"/>
    <w:rsid w:val="00300CD4"/>
    <w:rsid w:val="00302A41"/>
    <w:rsid w:val="00303D06"/>
    <w:rsid w:val="00306DB5"/>
    <w:rsid w:val="0031014E"/>
    <w:rsid w:val="00311CCC"/>
    <w:rsid w:val="003135DD"/>
    <w:rsid w:val="003155F1"/>
    <w:rsid w:val="0031619E"/>
    <w:rsid w:val="00317368"/>
    <w:rsid w:val="00317BDC"/>
    <w:rsid w:val="00317EAF"/>
    <w:rsid w:val="00320581"/>
    <w:rsid w:val="0032086D"/>
    <w:rsid w:val="003238B2"/>
    <w:rsid w:val="003241BB"/>
    <w:rsid w:val="00327820"/>
    <w:rsid w:val="00327D10"/>
    <w:rsid w:val="00331718"/>
    <w:rsid w:val="00331D28"/>
    <w:rsid w:val="00333B07"/>
    <w:rsid w:val="0033479A"/>
    <w:rsid w:val="0033564D"/>
    <w:rsid w:val="00335C5E"/>
    <w:rsid w:val="003361B8"/>
    <w:rsid w:val="00336A47"/>
    <w:rsid w:val="003412C0"/>
    <w:rsid w:val="003416AF"/>
    <w:rsid w:val="00343350"/>
    <w:rsid w:val="0034506D"/>
    <w:rsid w:val="003512AC"/>
    <w:rsid w:val="00351428"/>
    <w:rsid w:val="00352886"/>
    <w:rsid w:val="00352C67"/>
    <w:rsid w:val="00353FAE"/>
    <w:rsid w:val="00355374"/>
    <w:rsid w:val="00355C31"/>
    <w:rsid w:val="00357BED"/>
    <w:rsid w:val="00357F9D"/>
    <w:rsid w:val="003604DD"/>
    <w:rsid w:val="00364838"/>
    <w:rsid w:val="00364972"/>
    <w:rsid w:val="00364AA5"/>
    <w:rsid w:val="00365440"/>
    <w:rsid w:val="003661BC"/>
    <w:rsid w:val="003670C1"/>
    <w:rsid w:val="0036714D"/>
    <w:rsid w:val="00367F97"/>
    <w:rsid w:val="00370632"/>
    <w:rsid w:val="00370EF0"/>
    <w:rsid w:val="00371B90"/>
    <w:rsid w:val="00375251"/>
    <w:rsid w:val="00376E50"/>
    <w:rsid w:val="00377DEE"/>
    <w:rsid w:val="003821A8"/>
    <w:rsid w:val="00382A5C"/>
    <w:rsid w:val="00382C1A"/>
    <w:rsid w:val="003836AD"/>
    <w:rsid w:val="003848F5"/>
    <w:rsid w:val="003904C0"/>
    <w:rsid w:val="003904EC"/>
    <w:rsid w:val="00392BD4"/>
    <w:rsid w:val="00393381"/>
    <w:rsid w:val="003935CC"/>
    <w:rsid w:val="00396392"/>
    <w:rsid w:val="003A0D0E"/>
    <w:rsid w:val="003A39AE"/>
    <w:rsid w:val="003A3A7B"/>
    <w:rsid w:val="003A5770"/>
    <w:rsid w:val="003A72EC"/>
    <w:rsid w:val="003A7C43"/>
    <w:rsid w:val="003B0703"/>
    <w:rsid w:val="003B09C5"/>
    <w:rsid w:val="003B1AA7"/>
    <w:rsid w:val="003B27C8"/>
    <w:rsid w:val="003B2D5F"/>
    <w:rsid w:val="003B3E45"/>
    <w:rsid w:val="003B5332"/>
    <w:rsid w:val="003B6530"/>
    <w:rsid w:val="003B672C"/>
    <w:rsid w:val="003C0410"/>
    <w:rsid w:val="003C0F49"/>
    <w:rsid w:val="003C2BA0"/>
    <w:rsid w:val="003C2E4E"/>
    <w:rsid w:val="003C32D3"/>
    <w:rsid w:val="003C3794"/>
    <w:rsid w:val="003C41C6"/>
    <w:rsid w:val="003D234F"/>
    <w:rsid w:val="003D37E9"/>
    <w:rsid w:val="003D4C58"/>
    <w:rsid w:val="003D591D"/>
    <w:rsid w:val="003D6440"/>
    <w:rsid w:val="003D73C7"/>
    <w:rsid w:val="003E02C3"/>
    <w:rsid w:val="003E2037"/>
    <w:rsid w:val="003E2E77"/>
    <w:rsid w:val="003E3E75"/>
    <w:rsid w:val="003E52C5"/>
    <w:rsid w:val="003E53DF"/>
    <w:rsid w:val="003E64A5"/>
    <w:rsid w:val="003E6AE5"/>
    <w:rsid w:val="003E76D8"/>
    <w:rsid w:val="003F07B3"/>
    <w:rsid w:val="003F0E81"/>
    <w:rsid w:val="003F376B"/>
    <w:rsid w:val="003F3CF6"/>
    <w:rsid w:val="003F54D8"/>
    <w:rsid w:val="003F5A7E"/>
    <w:rsid w:val="003F78A9"/>
    <w:rsid w:val="004008BC"/>
    <w:rsid w:val="00401B4B"/>
    <w:rsid w:val="00403AE8"/>
    <w:rsid w:val="00404C46"/>
    <w:rsid w:val="004071D7"/>
    <w:rsid w:val="00410C5A"/>
    <w:rsid w:val="00411830"/>
    <w:rsid w:val="00413F66"/>
    <w:rsid w:val="004141D1"/>
    <w:rsid w:val="00414826"/>
    <w:rsid w:val="00415CD6"/>
    <w:rsid w:val="00420106"/>
    <w:rsid w:val="004210BA"/>
    <w:rsid w:val="00421CE5"/>
    <w:rsid w:val="0042287F"/>
    <w:rsid w:val="004228F3"/>
    <w:rsid w:val="00423A02"/>
    <w:rsid w:val="0042575F"/>
    <w:rsid w:val="00430EA5"/>
    <w:rsid w:val="00432B67"/>
    <w:rsid w:val="00435E01"/>
    <w:rsid w:val="00436E30"/>
    <w:rsid w:val="004372B9"/>
    <w:rsid w:val="00437F89"/>
    <w:rsid w:val="0044029E"/>
    <w:rsid w:val="0044082E"/>
    <w:rsid w:val="00441CE2"/>
    <w:rsid w:val="00442B33"/>
    <w:rsid w:val="00445BF4"/>
    <w:rsid w:val="00445D11"/>
    <w:rsid w:val="0044775F"/>
    <w:rsid w:val="00447CE1"/>
    <w:rsid w:val="004507FF"/>
    <w:rsid w:val="00451E31"/>
    <w:rsid w:val="00452F36"/>
    <w:rsid w:val="004538F0"/>
    <w:rsid w:val="004545DA"/>
    <w:rsid w:val="004548CC"/>
    <w:rsid w:val="004556D8"/>
    <w:rsid w:val="00456EA4"/>
    <w:rsid w:val="00457974"/>
    <w:rsid w:val="00460A69"/>
    <w:rsid w:val="004611FD"/>
    <w:rsid w:val="004615EB"/>
    <w:rsid w:val="004653CF"/>
    <w:rsid w:val="00465939"/>
    <w:rsid w:val="004673AC"/>
    <w:rsid w:val="00470AB5"/>
    <w:rsid w:val="00475BE1"/>
    <w:rsid w:val="0047736A"/>
    <w:rsid w:val="004818A7"/>
    <w:rsid w:val="00481CD5"/>
    <w:rsid w:val="004831CF"/>
    <w:rsid w:val="00483CF6"/>
    <w:rsid w:val="00483DF0"/>
    <w:rsid w:val="00486061"/>
    <w:rsid w:val="00486256"/>
    <w:rsid w:val="00486499"/>
    <w:rsid w:val="004865F3"/>
    <w:rsid w:val="00487880"/>
    <w:rsid w:val="00490BB4"/>
    <w:rsid w:val="00491BF9"/>
    <w:rsid w:val="00491F68"/>
    <w:rsid w:val="00492BD6"/>
    <w:rsid w:val="004941A1"/>
    <w:rsid w:val="0049653E"/>
    <w:rsid w:val="004969C5"/>
    <w:rsid w:val="00497090"/>
    <w:rsid w:val="004A18AB"/>
    <w:rsid w:val="004A193E"/>
    <w:rsid w:val="004A2A9C"/>
    <w:rsid w:val="004A6582"/>
    <w:rsid w:val="004A6F60"/>
    <w:rsid w:val="004B0163"/>
    <w:rsid w:val="004B07BD"/>
    <w:rsid w:val="004B19EE"/>
    <w:rsid w:val="004B3288"/>
    <w:rsid w:val="004B3D77"/>
    <w:rsid w:val="004B4C9D"/>
    <w:rsid w:val="004B5B09"/>
    <w:rsid w:val="004C0B57"/>
    <w:rsid w:val="004C1A4B"/>
    <w:rsid w:val="004C40C5"/>
    <w:rsid w:val="004C51AA"/>
    <w:rsid w:val="004C6008"/>
    <w:rsid w:val="004C78F5"/>
    <w:rsid w:val="004D4020"/>
    <w:rsid w:val="004E1935"/>
    <w:rsid w:val="004E2423"/>
    <w:rsid w:val="004E44E6"/>
    <w:rsid w:val="004E6E35"/>
    <w:rsid w:val="004E6F8B"/>
    <w:rsid w:val="004F2C8A"/>
    <w:rsid w:val="004F3BA3"/>
    <w:rsid w:val="004F47C5"/>
    <w:rsid w:val="004F723E"/>
    <w:rsid w:val="004F77E1"/>
    <w:rsid w:val="004F7EF3"/>
    <w:rsid w:val="0050054F"/>
    <w:rsid w:val="005016CC"/>
    <w:rsid w:val="00502582"/>
    <w:rsid w:val="00502FC1"/>
    <w:rsid w:val="005044F7"/>
    <w:rsid w:val="005062CC"/>
    <w:rsid w:val="0050683A"/>
    <w:rsid w:val="00507B5E"/>
    <w:rsid w:val="00510A34"/>
    <w:rsid w:val="00512446"/>
    <w:rsid w:val="00516348"/>
    <w:rsid w:val="00516967"/>
    <w:rsid w:val="00517A81"/>
    <w:rsid w:val="0052095D"/>
    <w:rsid w:val="005215A0"/>
    <w:rsid w:val="00523ECA"/>
    <w:rsid w:val="00530451"/>
    <w:rsid w:val="00532294"/>
    <w:rsid w:val="00532AC9"/>
    <w:rsid w:val="00532CDC"/>
    <w:rsid w:val="005342C4"/>
    <w:rsid w:val="0054030C"/>
    <w:rsid w:val="005404CD"/>
    <w:rsid w:val="00540AA8"/>
    <w:rsid w:val="005421ED"/>
    <w:rsid w:val="00543EF5"/>
    <w:rsid w:val="00544FF8"/>
    <w:rsid w:val="0055280C"/>
    <w:rsid w:val="00555CE0"/>
    <w:rsid w:val="005568D9"/>
    <w:rsid w:val="00557170"/>
    <w:rsid w:val="005571BA"/>
    <w:rsid w:val="005573E8"/>
    <w:rsid w:val="00560020"/>
    <w:rsid w:val="00561680"/>
    <w:rsid w:val="00561CB6"/>
    <w:rsid w:val="00562299"/>
    <w:rsid w:val="005638ED"/>
    <w:rsid w:val="0056467D"/>
    <w:rsid w:val="00570265"/>
    <w:rsid w:val="00573665"/>
    <w:rsid w:val="00574160"/>
    <w:rsid w:val="00575703"/>
    <w:rsid w:val="00576F3F"/>
    <w:rsid w:val="0058124C"/>
    <w:rsid w:val="00581306"/>
    <w:rsid w:val="00582017"/>
    <w:rsid w:val="00587418"/>
    <w:rsid w:val="00587C5B"/>
    <w:rsid w:val="005915D8"/>
    <w:rsid w:val="005921EA"/>
    <w:rsid w:val="00593C1D"/>
    <w:rsid w:val="005954BE"/>
    <w:rsid w:val="00597F7E"/>
    <w:rsid w:val="005A0644"/>
    <w:rsid w:val="005A1ED5"/>
    <w:rsid w:val="005A360A"/>
    <w:rsid w:val="005A3FB6"/>
    <w:rsid w:val="005A40B5"/>
    <w:rsid w:val="005B01A4"/>
    <w:rsid w:val="005B1434"/>
    <w:rsid w:val="005B27D9"/>
    <w:rsid w:val="005B2B8D"/>
    <w:rsid w:val="005B42BF"/>
    <w:rsid w:val="005B5290"/>
    <w:rsid w:val="005B66D4"/>
    <w:rsid w:val="005C1A2C"/>
    <w:rsid w:val="005C2927"/>
    <w:rsid w:val="005C5AAE"/>
    <w:rsid w:val="005C7086"/>
    <w:rsid w:val="005D1901"/>
    <w:rsid w:val="005D3FF5"/>
    <w:rsid w:val="005D5C6F"/>
    <w:rsid w:val="005D614E"/>
    <w:rsid w:val="005D6C19"/>
    <w:rsid w:val="005E10D6"/>
    <w:rsid w:val="005E1601"/>
    <w:rsid w:val="005E3CCB"/>
    <w:rsid w:val="005E3FFE"/>
    <w:rsid w:val="005E4953"/>
    <w:rsid w:val="005E4E15"/>
    <w:rsid w:val="005E59A8"/>
    <w:rsid w:val="005E74C5"/>
    <w:rsid w:val="005E777C"/>
    <w:rsid w:val="005E7C51"/>
    <w:rsid w:val="005F0C9C"/>
    <w:rsid w:val="005F454C"/>
    <w:rsid w:val="005F5746"/>
    <w:rsid w:val="005F5F81"/>
    <w:rsid w:val="005F6A5F"/>
    <w:rsid w:val="005F7A43"/>
    <w:rsid w:val="00602375"/>
    <w:rsid w:val="00604451"/>
    <w:rsid w:val="006050A9"/>
    <w:rsid w:val="0060597E"/>
    <w:rsid w:val="00605CD6"/>
    <w:rsid w:val="006064A8"/>
    <w:rsid w:val="00606CA4"/>
    <w:rsid w:val="0060759B"/>
    <w:rsid w:val="00611D85"/>
    <w:rsid w:val="00616B5B"/>
    <w:rsid w:val="00620B03"/>
    <w:rsid w:val="006228FD"/>
    <w:rsid w:val="006231B3"/>
    <w:rsid w:val="006262CC"/>
    <w:rsid w:val="006264B2"/>
    <w:rsid w:val="00626B65"/>
    <w:rsid w:val="00627193"/>
    <w:rsid w:val="00630CDE"/>
    <w:rsid w:val="006331C3"/>
    <w:rsid w:val="006338FD"/>
    <w:rsid w:val="00634249"/>
    <w:rsid w:val="00637549"/>
    <w:rsid w:val="006406A2"/>
    <w:rsid w:val="00645160"/>
    <w:rsid w:val="006523D9"/>
    <w:rsid w:val="00652445"/>
    <w:rsid w:val="006535DE"/>
    <w:rsid w:val="006547D6"/>
    <w:rsid w:val="0065522F"/>
    <w:rsid w:val="00655E46"/>
    <w:rsid w:val="00656130"/>
    <w:rsid w:val="00656A31"/>
    <w:rsid w:val="00661399"/>
    <w:rsid w:val="00661431"/>
    <w:rsid w:val="00661E69"/>
    <w:rsid w:val="0066279B"/>
    <w:rsid w:val="00662C23"/>
    <w:rsid w:val="00670DC9"/>
    <w:rsid w:val="006710AE"/>
    <w:rsid w:val="00671942"/>
    <w:rsid w:val="00671F41"/>
    <w:rsid w:val="00673B98"/>
    <w:rsid w:val="00673E1F"/>
    <w:rsid w:val="00675934"/>
    <w:rsid w:val="00675A31"/>
    <w:rsid w:val="00676677"/>
    <w:rsid w:val="00680F13"/>
    <w:rsid w:val="0068153B"/>
    <w:rsid w:val="00681F6E"/>
    <w:rsid w:val="006827CF"/>
    <w:rsid w:val="00683402"/>
    <w:rsid w:val="00683D09"/>
    <w:rsid w:val="00683F8F"/>
    <w:rsid w:val="00685B99"/>
    <w:rsid w:val="00687EFD"/>
    <w:rsid w:val="00690413"/>
    <w:rsid w:val="006945B5"/>
    <w:rsid w:val="00695651"/>
    <w:rsid w:val="0069745B"/>
    <w:rsid w:val="006A0526"/>
    <w:rsid w:val="006A1533"/>
    <w:rsid w:val="006A2071"/>
    <w:rsid w:val="006A251F"/>
    <w:rsid w:val="006A3240"/>
    <w:rsid w:val="006A59E3"/>
    <w:rsid w:val="006A6A80"/>
    <w:rsid w:val="006A6FFD"/>
    <w:rsid w:val="006A74F7"/>
    <w:rsid w:val="006A78C8"/>
    <w:rsid w:val="006B19DE"/>
    <w:rsid w:val="006B1D6F"/>
    <w:rsid w:val="006B1F87"/>
    <w:rsid w:val="006B2AD8"/>
    <w:rsid w:val="006B3297"/>
    <w:rsid w:val="006B4C45"/>
    <w:rsid w:val="006B517D"/>
    <w:rsid w:val="006B7637"/>
    <w:rsid w:val="006B794D"/>
    <w:rsid w:val="006C0C97"/>
    <w:rsid w:val="006C10B4"/>
    <w:rsid w:val="006C1259"/>
    <w:rsid w:val="006D037F"/>
    <w:rsid w:val="006D1088"/>
    <w:rsid w:val="006D15E0"/>
    <w:rsid w:val="006D3E6B"/>
    <w:rsid w:val="006D607C"/>
    <w:rsid w:val="006D68F5"/>
    <w:rsid w:val="006E1214"/>
    <w:rsid w:val="006E2F3E"/>
    <w:rsid w:val="006E5958"/>
    <w:rsid w:val="006E7B73"/>
    <w:rsid w:val="006F0276"/>
    <w:rsid w:val="006F4552"/>
    <w:rsid w:val="006F48DF"/>
    <w:rsid w:val="006F7550"/>
    <w:rsid w:val="00701471"/>
    <w:rsid w:val="00701A19"/>
    <w:rsid w:val="007027C5"/>
    <w:rsid w:val="00702F5F"/>
    <w:rsid w:val="00703C37"/>
    <w:rsid w:val="00710D7C"/>
    <w:rsid w:val="007115EF"/>
    <w:rsid w:val="00715CD5"/>
    <w:rsid w:val="0072117C"/>
    <w:rsid w:val="00721FFE"/>
    <w:rsid w:val="0072621B"/>
    <w:rsid w:val="00727C0E"/>
    <w:rsid w:val="00727DF2"/>
    <w:rsid w:val="00730935"/>
    <w:rsid w:val="00730D46"/>
    <w:rsid w:val="00730D99"/>
    <w:rsid w:val="00731F78"/>
    <w:rsid w:val="00735101"/>
    <w:rsid w:val="00735C23"/>
    <w:rsid w:val="00737489"/>
    <w:rsid w:val="007403ED"/>
    <w:rsid w:val="00740623"/>
    <w:rsid w:val="0074099A"/>
    <w:rsid w:val="00741FB8"/>
    <w:rsid w:val="00743153"/>
    <w:rsid w:val="0074528E"/>
    <w:rsid w:val="00745A7A"/>
    <w:rsid w:val="00747529"/>
    <w:rsid w:val="00747821"/>
    <w:rsid w:val="00751FA2"/>
    <w:rsid w:val="0075227E"/>
    <w:rsid w:val="007531C6"/>
    <w:rsid w:val="00753ED8"/>
    <w:rsid w:val="00756DFC"/>
    <w:rsid w:val="00757526"/>
    <w:rsid w:val="00757664"/>
    <w:rsid w:val="0076098C"/>
    <w:rsid w:val="007639B5"/>
    <w:rsid w:val="00764365"/>
    <w:rsid w:val="0076606A"/>
    <w:rsid w:val="00766976"/>
    <w:rsid w:val="00767422"/>
    <w:rsid w:val="00772E01"/>
    <w:rsid w:val="00782137"/>
    <w:rsid w:val="00782C7D"/>
    <w:rsid w:val="0078435D"/>
    <w:rsid w:val="00785C02"/>
    <w:rsid w:val="00786CE1"/>
    <w:rsid w:val="00786E4E"/>
    <w:rsid w:val="00787D1E"/>
    <w:rsid w:val="00791737"/>
    <w:rsid w:val="00793423"/>
    <w:rsid w:val="00795692"/>
    <w:rsid w:val="00796A77"/>
    <w:rsid w:val="007A01C2"/>
    <w:rsid w:val="007A115A"/>
    <w:rsid w:val="007A12B9"/>
    <w:rsid w:val="007A169A"/>
    <w:rsid w:val="007A1831"/>
    <w:rsid w:val="007A390B"/>
    <w:rsid w:val="007A3D87"/>
    <w:rsid w:val="007A4005"/>
    <w:rsid w:val="007A4F31"/>
    <w:rsid w:val="007A5D03"/>
    <w:rsid w:val="007B0A5A"/>
    <w:rsid w:val="007C2C22"/>
    <w:rsid w:val="007C4D2B"/>
    <w:rsid w:val="007C59C5"/>
    <w:rsid w:val="007C60AE"/>
    <w:rsid w:val="007C61C0"/>
    <w:rsid w:val="007C6789"/>
    <w:rsid w:val="007D1800"/>
    <w:rsid w:val="007D1828"/>
    <w:rsid w:val="007D215B"/>
    <w:rsid w:val="007D3DCA"/>
    <w:rsid w:val="007D4EC3"/>
    <w:rsid w:val="007D59A6"/>
    <w:rsid w:val="007D5AC8"/>
    <w:rsid w:val="007D77C0"/>
    <w:rsid w:val="007E033E"/>
    <w:rsid w:val="007E1BF9"/>
    <w:rsid w:val="007E3E51"/>
    <w:rsid w:val="007E584A"/>
    <w:rsid w:val="007E5C41"/>
    <w:rsid w:val="007E5D36"/>
    <w:rsid w:val="007E6275"/>
    <w:rsid w:val="007F052E"/>
    <w:rsid w:val="007F19AF"/>
    <w:rsid w:val="007F28BA"/>
    <w:rsid w:val="007F2CB4"/>
    <w:rsid w:val="007F2D25"/>
    <w:rsid w:val="007F36EA"/>
    <w:rsid w:val="007F58F1"/>
    <w:rsid w:val="007F60B9"/>
    <w:rsid w:val="007F7304"/>
    <w:rsid w:val="007F7641"/>
    <w:rsid w:val="0080043B"/>
    <w:rsid w:val="008027AF"/>
    <w:rsid w:val="00803BB4"/>
    <w:rsid w:val="008040A8"/>
    <w:rsid w:val="00804B33"/>
    <w:rsid w:val="00805137"/>
    <w:rsid w:val="00806842"/>
    <w:rsid w:val="00810F42"/>
    <w:rsid w:val="008122FA"/>
    <w:rsid w:val="00812637"/>
    <w:rsid w:val="00812C55"/>
    <w:rsid w:val="0081594C"/>
    <w:rsid w:val="00817EB6"/>
    <w:rsid w:val="00820A17"/>
    <w:rsid w:val="00821A30"/>
    <w:rsid w:val="00823A56"/>
    <w:rsid w:val="00824403"/>
    <w:rsid w:val="008314B9"/>
    <w:rsid w:val="00837290"/>
    <w:rsid w:val="00840946"/>
    <w:rsid w:val="00845242"/>
    <w:rsid w:val="00845B45"/>
    <w:rsid w:val="0084600B"/>
    <w:rsid w:val="0084609F"/>
    <w:rsid w:val="00847062"/>
    <w:rsid w:val="008510E0"/>
    <w:rsid w:val="008513F1"/>
    <w:rsid w:val="00852244"/>
    <w:rsid w:val="00853595"/>
    <w:rsid w:val="00856320"/>
    <w:rsid w:val="00860991"/>
    <w:rsid w:val="00861511"/>
    <w:rsid w:val="0086280F"/>
    <w:rsid w:val="00863CC0"/>
    <w:rsid w:val="008676E5"/>
    <w:rsid w:val="00867718"/>
    <w:rsid w:val="00871D6E"/>
    <w:rsid w:val="00871FA9"/>
    <w:rsid w:val="00874C75"/>
    <w:rsid w:val="00877036"/>
    <w:rsid w:val="00877762"/>
    <w:rsid w:val="008808A0"/>
    <w:rsid w:val="00881397"/>
    <w:rsid w:val="00882BA0"/>
    <w:rsid w:val="00883BA8"/>
    <w:rsid w:val="0088406D"/>
    <w:rsid w:val="00886246"/>
    <w:rsid w:val="00890343"/>
    <w:rsid w:val="0089040B"/>
    <w:rsid w:val="00890F38"/>
    <w:rsid w:val="008921A7"/>
    <w:rsid w:val="00893246"/>
    <w:rsid w:val="0089511B"/>
    <w:rsid w:val="0089789E"/>
    <w:rsid w:val="00897DCB"/>
    <w:rsid w:val="008A02AE"/>
    <w:rsid w:val="008A0BC4"/>
    <w:rsid w:val="008A2831"/>
    <w:rsid w:val="008A4BF7"/>
    <w:rsid w:val="008A729B"/>
    <w:rsid w:val="008A7585"/>
    <w:rsid w:val="008B160F"/>
    <w:rsid w:val="008B23D6"/>
    <w:rsid w:val="008B2823"/>
    <w:rsid w:val="008B3513"/>
    <w:rsid w:val="008B77A4"/>
    <w:rsid w:val="008C0864"/>
    <w:rsid w:val="008C2267"/>
    <w:rsid w:val="008C2BAA"/>
    <w:rsid w:val="008C2EF9"/>
    <w:rsid w:val="008C4B32"/>
    <w:rsid w:val="008D08A2"/>
    <w:rsid w:val="008D1261"/>
    <w:rsid w:val="008D1866"/>
    <w:rsid w:val="008D3ABD"/>
    <w:rsid w:val="008D444B"/>
    <w:rsid w:val="008D66BB"/>
    <w:rsid w:val="008D69A0"/>
    <w:rsid w:val="008D7108"/>
    <w:rsid w:val="008D7816"/>
    <w:rsid w:val="008E77F7"/>
    <w:rsid w:val="008F0EE9"/>
    <w:rsid w:val="008F1F82"/>
    <w:rsid w:val="008F4453"/>
    <w:rsid w:val="008F549D"/>
    <w:rsid w:val="008F598C"/>
    <w:rsid w:val="008F5CE8"/>
    <w:rsid w:val="009010E1"/>
    <w:rsid w:val="00902C48"/>
    <w:rsid w:val="00902C4D"/>
    <w:rsid w:val="00902FB0"/>
    <w:rsid w:val="00903CD1"/>
    <w:rsid w:val="00903F82"/>
    <w:rsid w:val="009047AC"/>
    <w:rsid w:val="00905DC1"/>
    <w:rsid w:val="00906114"/>
    <w:rsid w:val="009064BD"/>
    <w:rsid w:val="00907A71"/>
    <w:rsid w:val="00907CB9"/>
    <w:rsid w:val="00907E97"/>
    <w:rsid w:val="00910D8D"/>
    <w:rsid w:val="009128E3"/>
    <w:rsid w:val="00913841"/>
    <w:rsid w:val="009145A6"/>
    <w:rsid w:val="009219D7"/>
    <w:rsid w:val="00921A95"/>
    <w:rsid w:val="00922827"/>
    <w:rsid w:val="00930167"/>
    <w:rsid w:val="00930542"/>
    <w:rsid w:val="009325D1"/>
    <w:rsid w:val="00936451"/>
    <w:rsid w:val="00936879"/>
    <w:rsid w:val="00940D37"/>
    <w:rsid w:val="00941952"/>
    <w:rsid w:val="00942D1D"/>
    <w:rsid w:val="0094362F"/>
    <w:rsid w:val="00943930"/>
    <w:rsid w:val="00944497"/>
    <w:rsid w:val="009458A5"/>
    <w:rsid w:val="00946E85"/>
    <w:rsid w:val="009507CC"/>
    <w:rsid w:val="00951949"/>
    <w:rsid w:val="00952192"/>
    <w:rsid w:val="00952C4E"/>
    <w:rsid w:val="00956C69"/>
    <w:rsid w:val="0095792B"/>
    <w:rsid w:val="009579AF"/>
    <w:rsid w:val="00961412"/>
    <w:rsid w:val="009624DF"/>
    <w:rsid w:val="00962E48"/>
    <w:rsid w:val="00962FEA"/>
    <w:rsid w:val="00966646"/>
    <w:rsid w:val="00967395"/>
    <w:rsid w:val="0096759D"/>
    <w:rsid w:val="00970F95"/>
    <w:rsid w:val="009724F9"/>
    <w:rsid w:val="009766C6"/>
    <w:rsid w:val="00980A62"/>
    <w:rsid w:val="00981532"/>
    <w:rsid w:val="00984719"/>
    <w:rsid w:val="00985EED"/>
    <w:rsid w:val="00986DFD"/>
    <w:rsid w:val="0098711B"/>
    <w:rsid w:val="00987B2E"/>
    <w:rsid w:val="009902A0"/>
    <w:rsid w:val="009906C0"/>
    <w:rsid w:val="009907C5"/>
    <w:rsid w:val="00993A57"/>
    <w:rsid w:val="00993C9F"/>
    <w:rsid w:val="00994728"/>
    <w:rsid w:val="00994E2A"/>
    <w:rsid w:val="00995D9B"/>
    <w:rsid w:val="009960DB"/>
    <w:rsid w:val="009A02B1"/>
    <w:rsid w:val="009A134E"/>
    <w:rsid w:val="009A20B8"/>
    <w:rsid w:val="009A48F1"/>
    <w:rsid w:val="009A509D"/>
    <w:rsid w:val="009A6F66"/>
    <w:rsid w:val="009A716A"/>
    <w:rsid w:val="009A7E9D"/>
    <w:rsid w:val="009B099B"/>
    <w:rsid w:val="009B36A4"/>
    <w:rsid w:val="009B399E"/>
    <w:rsid w:val="009B5A21"/>
    <w:rsid w:val="009B6D19"/>
    <w:rsid w:val="009C014A"/>
    <w:rsid w:val="009C0577"/>
    <w:rsid w:val="009C09BA"/>
    <w:rsid w:val="009C2958"/>
    <w:rsid w:val="009C4B04"/>
    <w:rsid w:val="009C50D2"/>
    <w:rsid w:val="009D1188"/>
    <w:rsid w:val="009D1D86"/>
    <w:rsid w:val="009D3554"/>
    <w:rsid w:val="009D3E23"/>
    <w:rsid w:val="009D6D5E"/>
    <w:rsid w:val="009D71F0"/>
    <w:rsid w:val="009D759E"/>
    <w:rsid w:val="009E2075"/>
    <w:rsid w:val="009E7C13"/>
    <w:rsid w:val="009F2527"/>
    <w:rsid w:val="009F469C"/>
    <w:rsid w:val="009F6386"/>
    <w:rsid w:val="00A00366"/>
    <w:rsid w:val="00A03A04"/>
    <w:rsid w:val="00A043A6"/>
    <w:rsid w:val="00A06F7C"/>
    <w:rsid w:val="00A06FD5"/>
    <w:rsid w:val="00A0741E"/>
    <w:rsid w:val="00A10177"/>
    <w:rsid w:val="00A12327"/>
    <w:rsid w:val="00A134ED"/>
    <w:rsid w:val="00A13A44"/>
    <w:rsid w:val="00A155E1"/>
    <w:rsid w:val="00A16E35"/>
    <w:rsid w:val="00A2096F"/>
    <w:rsid w:val="00A219BE"/>
    <w:rsid w:val="00A22BC2"/>
    <w:rsid w:val="00A24741"/>
    <w:rsid w:val="00A25C18"/>
    <w:rsid w:val="00A277C3"/>
    <w:rsid w:val="00A304CD"/>
    <w:rsid w:val="00A30CC7"/>
    <w:rsid w:val="00A33193"/>
    <w:rsid w:val="00A33227"/>
    <w:rsid w:val="00A34A9F"/>
    <w:rsid w:val="00A3548C"/>
    <w:rsid w:val="00A356DB"/>
    <w:rsid w:val="00A37817"/>
    <w:rsid w:val="00A37D78"/>
    <w:rsid w:val="00A402FB"/>
    <w:rsid w:val="00A40634"/>
    <w:rsid w:val="00A425A1"/>
    <w:rsid w:val="00A4326E"/>
    <w:rsid w:val="00A454F1"/>
    <w:rsid w:val="00A457FE"/>
    <w:rsid w:val="00A50C28"/>
    <w:rsid w:val="00A52760"/>
    <w:rsid w:val="00A53474"/>
    <w:rsid w:val="00A54DD0"/>
    <w:rsid w:val="00A56006"/>
    <w:rsid w:val="00A5685A"/>
    <w:rsid w:val="00A610F5"/>
    <w:rsid w:val="00A61332"/>
    <w:rsid w:val="00A62000"/>
    <w:rsid w:val="00A64A3C"/>
    <w:rsid w:val="00A65098"/>
    <w:rsid w:val="00A66A5A"/>
    <w:rsid w:val="00A707B2"/>
    <w:rsid w:val="00A71FF4"/>
    <w:rsid w:val="00A72CE2"/>
    <w:rsid w:val="00A73A79"/>
    <w:rsid w:val="00A74A97"/>
    <w:rsid w:val="00A75921"/>
    <w:rsid w:val="00A82C0C"/>
    <w:rsid w:val="00A830C8"/>
    <w:rsid w:val="00A866C4"/>
    <w:rsid w:val="00A869A2"/>
    <w:rsid w:val="00A9048B"/>
    <w:rsid w:val="00A907C2"/>
    <w:rsid w:val="00A917FA"/>
    <w:rsid w:val="00A92504"/>
    <w:rsid w:val="00A92556"/>
    <w:rsid w:val="00A93AB3"/>
    <w:rsid w:val="00A94109"/>
    <w:rsid w:val="00A9519A"/>
    <w:rsid w:val="00A96B0A"/>
    <w:rsid w:val="00A9781B"/>
    <w:rsid w:val="00AA0380"/>
    <w:rsid w:val="00AA2ABA"/>
    <w:rsid w:val="00AA30C7"/>
    <w:rsid w:val="00AA30F4"/>
    <w:rsid w:val="00AA3540"/>
    <w:rsid w:val="00AA36FD"/>
    <w:rsid w:val="00AA3F0A"/>
    <w:rsid w:val="00AA4B30"/>
    <w:rsid w:val="00AA5D74"/>
    <w:rsid w:val="00AA68FB"/>
    <w:rsid w:val="00AA6C28"/>
    <w:rsid w:val="00AB0B16"/>
    <w:rsid w:val="00AB0C83"/>
    <w:rsid w:val="00AB2684"/>
    <w:rsid w:val="00AB2A21"/>
    <w:rsid w:val="00AB608A"/>
    <w:rsid w:val="00AC2621"/>
    <w:rsid w:val="00AC42EC"/>
    <w:rsid w:val="00AC4DA5"/>
    <w:rsid w:val="00AC5FD4"/>
    <w:rsid w:val="00AC7C50"/>
    <w:rsid w:val="00AD0B72"/>
    <w:rsid w:val="00AD116C"/>
    <w:rsid w:val="00AD1B75"/>
    <w:rsid w:val="00AD391E"/>
    <w:rsid w:val="00AD4A5E"/>
    <w:rsid w:val="00AD7EE7"/>
    <w:rsid w:val="00AE44E8"/>
    <w:rsid w:val="00AE4557"/>
    <w:rsid w:val="00AE5367"/>
    <w:rsid w:val="00AE5E49"/>
    <w:rsid w:val="00AE694E"/>
    <w:rsid w:val="00AF01C9"/>
    <w:rsid w:val="00AF424E"/>
    <w:rsid w:val="00AF742E"/>
    <w:rsid w:val="00B00832"/>
    <w:rsid w:val="00B01B36"/>
    <w:rsid w:val="00B025E0"/>
    <w:rsid w:val="00B06754"/>
    <w:rsid w:val="00B06C85"/>
    <w:rsid w:val="00B071BA"/>
    <w:rsid w:val="00B115BE"/>
    <w:rsid w:val="00B1290A"/>
    <w:rsid w:val="00B1330A"/>
    <w:rsid w:val="00B1359A"/>
    <w:rsid w:val="00B138E0"/>
    <w:rsid w:val="00B1405C"/>
    <w:rsid w:val="00B175A8"/>
    <w:rsid w:val="00B24A6A"/>
    <w:rsid w:val="00B25525"/>
    <w:rsid w:val="00B274D5"/>
    <w:rsid w:val="00B27930"/>
    <w:rsid w:val="00B3359B"/>
    <w:rsid w:val="00B3362E"/>
    <w:rsid w:val="00B347B4"/>
    <w:rsid w:val="00B34B6E"/>
    <w:rsid w:val="00B357F4"/>
    <w:rsid w:val="00B4076F"/>
    <w:rsid w:val="00B435E0"/>
    <w:rsid w:val="00B4413A"/>
    <w:rsid w:val="00B4504F"/>
    <w:rsid w:val="00B45477"/>
    <w:rsid w:val="00B454E7"/>
    <w:rsid w:val="00B46143"/>
    <w:rsid w:val="00B4731B"/>
    <w:rsid w:val="00B50A57"/>
    <w:rsid w:val="00B53FE7"/>
    <w:rsid w:val="00B56AC2"/>
    <w:rsid w:val="00B56C8D"/>
    <w:rsid w:val="00B57071"/>
    <w:rsid w:val="00B575E5"/>
    <w:rsid w:val="00B5793A"/>
    <w:rsid w:val="00B579DD"/>
    <w:rsid w:val="00B602DE"/>
    <w:rsid w:val="00B616C8"/>
    <w:rsid w:val="00B61BBC"/>
    <w:rsid w:val="00B621C2"/>
    <w:rsid w:val="00B62582"/>
    <w:rsid w:val="00B6341C"/>
    <w:rsid w:val="00B637B9"/>
    <w:rsid w:val="00B63976"/>
    <w:rsid w:val="00B640D4"/>
    <w:rsid w:val="00B65141"/>
    <w:rsid w:val="00B659C9"/>
    <w:rsid w:val="00B65ACC"/>
    <w:rsid w:val="00B65FAE"/>
    <w:rsid w:val="00B66132"/>
    <w:rsid w:val="00B74B55"/>
    <w:rsid w:val="00B756B1"/>
    <w:rsid w:val="00B762B6"/>
    <w:rsid w:val="00B77340"/>
    <w:rsid w:val="00B77847"/>
    <w:rsid w:val="00B80C40"/>
    <w:rsid w:val="00B81A8E"/>
    <w:rsid w:val="00B822D8"/>
    <w:rsid w:val="00B825DC"/>
    <w:rsid w:val="00B82732"/>
    <w:rsid w:val="00B82E05"/>
    <w:rsid w:val="00B830E5"/>
    <w:rsid w:val="00B843DC"/>
    <w:rsid w:val="00B8519F"/>
    <w:rsid w:val="00B86CF1"/>
    <w:rsid w:val="00B87EDB"/>
    <w:rsid w:val="00B90E9B"/>
    <w:rsid w:val="00B9158A"/>
    <w:rsid w:val="00B92FD3"/>
    <w:rsid w:val="00B93E10"/>
    <w:rsid w:val="00B942B3"/>
    <w:rsid w:val="00B950EB"/>
    <w:rsid w:val="00B95A7F"/>
    <w:rsid w:val="00B95D28"/>
    <w:rsid w:val="00B95FE7"/>
    <w:rsid w:val="00BA15BF"/>
    <w:rsid w:val="00BA2046"/>
    <w:rsid w:val="00BA2B9A"/>
    <w:rsid w:val="00BA42D5"/>
    <w:rsid w:val="00BA479C"/>
    <w:rsid w:val="00BA58D1"/>
    <w:rsid w:val="00BA5BE6"/>
    <w:rsid w:val="00BA6425"/>
    <w:rsid w:val="00BA6CD1"/>
    <w:rsid w:val="00BA7081"/>
    <w:rsid w:val="00BA7137"/>
    <w:rsid w:val="00BA7F45"/>
    <w:rsid w:val="00BB1875"/>
    <w:rsid w:val="00BB3BCD"/>
    <w:rsid w:val="00BB5B20"/>
    <w:rsid w:val="00BB6583"/>
    <w:rsid w:val="00BB6D10"/>
    <w:rsid w:val="00BC0031"/>
    <w:rsid w:val="00BC0F00"/>
    <w:rsid w:val="00BC1372"/>
    <w:rsid w:val="00BC4ACB"/>
    <w:rsid w:val="00BC585A"/>
    <w:rsid w:val="00BC6D24"/>
    <w:rsid w:val="00BD04F2"/>
    <w:rsid w:val="00BD0AD8"/>
    <w:rsid w:val="00BD185B"/>
    <w:rsid w:val="00BD1D3D"/>
    <w:rsid w:val="00BD603C"/>
    <w:rsid w:val="00BD60BC"/>
    <w:rsid w:val="00BD764A"/>
    <w:rsid w:val="00BD7B6A"/>
    <w:rsid w:val="00BE0CF9"/>
    <w:rsid w:val="00BE0D28"/>
    <w:rsid w:val="00BE1BB5"/>
    <w:rsid w:val="00BE378F"/>
    <w:rsid w:val="00BE51D8"/>
    <w:rsid w:val="00BF10E9"/>
    <w:rsid w:val="00BF51FC"/>
    <w:rsid w:val="00BF6564"/>
    <w:rsid w:val="00BF6B2A"/>
    <w:rsid w:val="00C00D92"/>
    <w:rsid w:val="00C013FD"/>
    <w:rsid w:val="00C015A9"/>
    <w:rsid w:val="00C02F80"/>
    <w:rsid w:val="00C0368E"/>
    <w:rsid w:val="00C05774"/>
    <w:rsid w:val="00C05813"/>
    <w:rsid w:val="00C066C6"/>
    <w:rsid w:val="00C06CD1"/>
    <w:rsid w:val="00C1101A"/>
    <w:rsid w:val="00C115C7"/>
    <w:rsid w:val="00C147E2"/>
    <w:rsid w:val="00C1696A"/>
    <w:rsid w:val="00C2057C"/>
    <w:rsid w:val="00C2190D"/>
    <w:rsid w:val="00C232CB"/>
    <w:rsid w:val="00C23C42"/>
    <w:rsid w:val="00C23C99"/>
    <w:rsid w:val="00C24472"/>
    <w:rsid w:val="00C3006F"/>
    <w:rsid w:val="00C3232A"/>
    <w:rsid w:val="00C334CC"/>
    <w:rsid w:val="00C34CBE"/>
    <w:rsid w:val="00C35B7E"/>
    <w:rsid w:val="00C36BAD"/>
    <w:rsid w:val="00C36ECC"/>
    <w:rsid w:val="00C37971"/>
    <w:rsid w:val="00C46121"/>
    <w:rsid w:val="00C508C1"/>
    <w:rsid w:val="00C52B4E"/>
    <w:rsid w:val="00C53049"/>
    <w:rsid w:val="00C539DA"/>
    <w:rsid w:val="00C5488E"/>
    <w:rsid w:val="00C552FA"/>
    <w:rsid w:val="00C55ACA"/>
    <w:rsid w:val="00C561B7"/>
    <w:rsid w:val="00C56D6C"/>
    <w:rsid w:val="00C574F5"/>
    <w:rsid w:val="00C65AD3"/>
    <w:rsid w:val="00C7224B"/>
    <w:rsid w:val="00C72489"/>
    <w:rsid w:val="00C7259A"/>
    <w:rsid w:val="00C73AFA"/>
    <w:rsid w:val="00C7549B"/>
    <w:rsid w:val="00C76A1D"/>
    <w:rsid w:val="00C8299A"/>
    <w:rsid w:val="00C8558E"/>
    <w:rsid w:val="00C85590"/>
    <w:rsid w:val="00C876D9"/>
    <w:rsid w:val="00C87706"/>
    <w:rsid w:val="00C87C76"/>
    <w:rsid w:val="00C90C41"/>
    <w:rsid w:val="00C97CE5"/>
    <w:rsid w:val="00CA11FB"/>
    <w:rsid w:val="00CA2690"/>
    <w:rsid w:val="00CA3DB1"/>
    <w:rsid w:val="00CA43BE"/>
    <w:rsid w:val="00CA4E64"/>
    <w:rsid w:val="00CA5530"/>
    <w:rsid w:val="00CB0DD7"/>
    <w:rsid w:val="00CB1963"/>
    <w:rsid w:val="00CB19BE"/>
    <w:rsid w:val="00CB3724"/>
    <w:rsid w:val="00CB3AFE"/>
    <w:rsid w:val="00CB4021"/>
    <w:rsid w:val="00CB4276"/>
    <w:rsid w:val="00CB4586"/>
    <w:rsid w:val="00CB4E00"/>
    <w:rsid w:val="00CB5C09"/>
    <w:rsid w:val="00CB6A55"/>
    <w:rsid w:val="00CC21E9"/>
    <w:rsid w:val="00CC373F"/>
    <w:rsid w:val="00CC402F"/>
    <w:rsid w:val="00CC66B6"/>
    <w:rsid w:val="00CC697C"/>
    <w:rsid w:val="00CC6E9E"/>
    <w:rsid w:val="00CC7C8A"/>
    <w:rsid w:val="00CC7CB7"/>
    <w:rsid w:val="00CD2451"/>
    <w:rsid w:val="00CD43A0"/>
    <w:rsid w:val="00CD5515"/>
    <w:rsid w:val="00CD7692"/>
    <w:rsid w:val="00CD7D0A"/>
    <w:rsid w:val="00CE0494"/>
    <w:rsid w:val="00CE164C"/>
    <w:rsid w:val="00CE2035"/>
    <w:rsid w:val="00CE3466"/>
    <w:rsid w:val="00CE76B2"/>
    <w:rsid w:val="00CF1121"/>
    <w:rsid w:val="00CF1D41"/>
    <w:rsid w:val="00CF27DA"/>
    <w:rsid w:val="00CF3375"/>
    <w:rsid w:val="00CF43D7"/>
    <w:rsid w:val="00CF6268"/>
    <w:rsid w:val="00CF633F"/>
    <w:rsid w:val="00CF6610"/>
    <w:rsid w:val="00CF6D48"/>
    <w:rsid w:val="00CF7A0A"/>
    <w:rsid w:val="00D015B3"/>
    <w:rsid w:val="00D02639"/>
    <w:rsid w:val="00D03072"/>
    <w:rsid w:val="00D03E28"/>
    <w:rsid w:val="00D0437E"/>
    <w:rsid w:val="00D0482E"/>
    <w:rsid w:val="00D1013F"/>
    <w:rsid w:val="00D10179"/>
    <w:rsid w:val="00D118AD"/>
    <w:rsid w:val="00D12455"/>
    <w:rsid w:val="00D12BA5"/>
    <w:rsid w:val="00D1413A"/>
    <w:rsid w:val="00D145A2"/>
    <w:rsid w:val="00D1589A"/>
    <w:rsid w:val="00D16999"/>
    <w:rsid w:val="00D17218"/>
    <w:rsid w:val="00D176C1"/>
    <w:rsid w:val="00D17810"/>
    <w:rsid w:val="00D234B8"/>
    <w:rsid w:val="00D2440E"/>
    <w:rsid w:val="00D247B9"/>
    <w:rsid w:val="00D24DE4"/>
    <w:rsid w:val="00D259CD"/>
    <w:rsid w:val="00D26CB5"/>
    <w:rsid w:val="00D300FB"/>
    <w:rsid w:val="00D30317"/>
    <w:rsid w:val="00D32981"/>
    <w:rsid w:val="00D33164"/>
    <w:rsid w:val="00D355BB"/>
    <w:rsid w:val="00D37DEC"/>
    <w:rsid w:val="00D41E6E"/>
    <w:rsid w:val="00D42109"/>
    <w:rsid w:val="00D42DFE"/>
    <w:rsid w:val="00D45ACC"/>
    <w:rsid w:val="00D47503"/>
    <w:rsid w:val="00D47B3E"/>
    <w:rsid w:val="00D5385E"/>
    <w:rsid w:val="00D53E6C"/>
    <w:rsid w:val="00D54968"/>
    <w:rsid w:val="00D55F87"/>
    <w:rsid w:val="00D56E61"/>
    <w:rsid w:val="00D60005"/>
    <w:rsid w:val="00D61010"/>
    <w:rsid w:val="00D6177B"/>
    <w:rsid w:val="00D61CE6"/>
    <w:rsid w:val="00D6302E"/>
    <w:rsid w:val="00D63AC7"/>
    <w:rsid w:val="00D660A4"/>
    <w:rsid w:val="00D707EC"/>
    <w:rsid w:val="00D73075"/>
    <w:rsid w:val="00D74C21"/>
    <w:rsid w:val="00D76730"/>
    <w:rsid w:val="00D76D04"/>
    <w:rsid w:val="00D80F8C"/>
    <w:rsid w:val="00D80FB6"/>
    <w:rsid w:val="00D8346C"/>
    <w:rsid w:val="00D84093"/>
    <w:rsid w:val="00D859A6"/>
    <w:rsid w:val="00D85DBF"/>
    <w:rsid w:val="00D86581"/>
    <w:rsid w:val="00D86666"/>
    <w:rsid w:val="00D91D98"/>
    <w:rsid w:val="00D9329B"/>
    <w:rsid w:val="00D93609"/>
    <w:rsid w:val="00D93D38"/>
    <w:rsid w:val="00D93FCD"/>
    <w:rsid w:val="00D94BBB"/>
    <w:rsid w:val="00D94EC8"/>
    <w:rsid w:val="00D95A95"/>
    <w:rsid w:val="00D95C36"/>
    <w:rsid w:val="00D95DF4"/>
    <w:rsid w:val="00D9646B"/>
    <w:rsid w:val="00D97418"/>
    <w:rsid w:val="00D97A10"/>
    <w:rsid w:val="00DA1BA3"/>
    <w:rsid w:val="00DA2D1D"/>
    <w:rsid w:val="00DA3010"/>
    <w:rsid w:val="00DA38F6"/>
    <w:rsid w:val="00DA5BA3"/>
    <w:rsid w:val="00DA6FBF"/>
    <w:rsid w:val="00DB06D5"/>
    <w:rsid w:val="00DB097A"/>
    <w:rsid w:val="00DB0EB0"/>
    <w:rsid w:val="00DB5D65"/>
    <w:rsid w:val="00DC036A"/>
    <w:rsid w:val="00DC0F7E"/>
    <w:rsid w:val="00DC174F"/>
    <w:rsid w:val="00DC2DA4"/>
    <w:rsid w:val="00DC4839"/>
    <w:rsid w:val="00DC5C1B"/>
    <w:rsid w:val="00DC79C1"/>
    <w:rsid w:val="00DD05C6"/>
    <w:rsid w:val="00DD0BB2"/>
    <w:rsid w:val="00DD2FC5"/>
    <w:rsid w:val="00DD4FA0"/>
    <w:rsid w:val="00DD55A2"/>
    <w:rsid w:val="00DD6225"/>
    <w:rsid w:val="00DD7488"/>
    <w:rsid w:val="00DE0B58"/>
    <w:rsid w:val="00DE1B9C"/>
    <w:rsid w:val="00DE1E6B"/>
    <w:rsid w:val="00DE29C6"/>
    <w:rsid w:val="00DE45D5"/>
    <w:rsid w:val="00DE5AF0"/>
    <w:rsid w:val="00DE61ED"/>
    <w:rsid w:val="00DE6C04"/>
    <w:rsid w:val="00DE6FBF"/>
    <w:rsid w:val="00DF09A0"/>
    <w:rsid w:val="00DF1024"/>
    <w:rsid w:val="00DF1538"/>
    <w:rsid w:val="00DF38A5"/>
    <w:rsid w:val="00DF4493"/>
    <w:rsid w:val="00DF7E28"/>
    <w:rsid w:val="00E00B3F"/>
    <w:rsid w:val="00E00E9B"/>
    <w:rsid w:val="00E0320F"/>
    <w:rsid w:val="00E032C4"/>
    <w:rsid w:val="00E0552F"/>
    <w:rsid w:val="00E10144"/>
    <w:rsid w:val="00E10958"/>
    <w:rsid w:val="00E11125"/>
    <w:rsid w:val="00E12D77"/>
    <w:rsid w:val="00E13389"/>
    <w:rsid w:val="00E1349B"/>
    <w:rsid w:val="00E13732"/>
    <w:rsid w:val="00E138DB"/>
    <w:rsid w:val="00E13C50"/>
    <w:rsid w:val="00E15BFD"/>
    <w:rsid w:val="00E16426"/>
    <w:rsid w:val="00E17AD7"/>
    <w:rsid w:val="00E21138"/>
    <w:rsid w:val="00E21CB1"/>
    <w:rsid w:val="00E23217"/>
    <w:rsid w:val="00E246CE"/>
    <w:rsid w:val="00E248C2"/>
    <w:rsid w:val="00E24C3B"/>
    <w:rsid w:val="00E24E25"/>
    <w:rsid w:val="00E25405"/>
    <w:rsid w:val="00E305F0"/>
    <w:rsid w:val="00E31D56"/>
    <w:rsid w:val="00E323CF"/>
    <w:rsid w:val="00E33715"/>
    <w:rsid w:val="00E33BD3"/>
    <w:rsid w:val="00E33F08"/>
    <w:rsid w:val="00E3444F"/>
    <w:rsid w:val="00E34D1A"/>
    <w:rsid w:val="00E35907"/>
    <w:rsid w:val="00E36FD9"/>
    <w:rsid w:val="00E3714D"/>
    <w:rsid w:val="00E40E9B"/>
    <w:rsid w:val="00E40F65"/>
    <w:rsid w:val="00E41952"/>
    <w:rsid w:val="00E41BA5"/>
    <w:rsid w:val="00E43201"/>
    <w:rsid w:val="00E43BDC"/>
    <w:rsid w:val="00E46501"/>
    <w:rsid w:val="00E51765"/>
    <w:rsid w:val="00E537D5"/>
    <w:rsid w:val="00E547CB"/>
    <w:rsid w:val="00E54AA7"/>
    <w:rsid w:val="00E561DB"/>
    <w:rsid w:val="00E60096"/>
    <w:rsid w:val="00E60E12"/>
    <w:rsid w:val="00E62351"/>
    <w:rsid w:val="00E628FB"/>
    <w:rsid w:val="00E64608"/>
    <w:rsid w:val="00E6465B"/>
    <w:rsid w:val="00E64E28"/>
    <w:rsid w:val="00E66414"/>
    <w:rsid w:val="00E66D5A"/>
    <w:rsid w:val="00E6776B"/>
    <w:rsid w:val="00E6788B"/>
    <w:rsid w:val="00E73741"/>
    <w:rsid w:val="00E74728"/>
    <w:rsid w:val="00E77520"/>
    <w:rsid w:val="00E82086"/>
    <w:rsid w:val="00E82CF9"/>
    <w:rsid w:val="00E83EE8"/>
    <w:rsid w:val="00E84960"/>
    <w:rsid w:val="00E854BF"/>
    <w:rsid w:val="00E86214"/>
    <w:rsid w:val="00E903E6"/>
    <w:rsid w:val="00E91228"/>
    <w:rsid w:val="00E91F7E"/>
    <w:rsid w:val="00E9227D"/>
    <w:rsid w:val="00E92FDA"/>
    <w:rsid w:val="00E930CB"/>
    <w:rsid w:val="00E939AC"/>
    <w:rsid w:val="00E94F5A"/>
    <w:rsid w:val="00E97E5F"/>
    <w:rsid w:val="00EA1A94"/>
    <w:rsid w:val="00EA28B3"/>
    <w:rsid w:val="00EA43DF"/>
    <w:rsid w:val="00EA5B68"/>
    <w:rsid w:val="00EA77BC"/>
    <w:rsid w:val="00EB006D"/>
    <w:rsid w:val="00EB039B"/>
    <w:rsid w:val="00EB1780"/>
    <w:rsid w:val="00EB3F72"/>
    <w:rsid w:val="00EB69CB"/>
    <w:rsid w:val="00EB6AFF"/>
    <w:rsid w:val="00EC0CEE"/>
    <w:rsid w:val="00EC3D2A"/>
    <w:rsid w:val="00EC4A53"/>
    <w:rsid w:val="00EC57FC"/>
    <w:rsid w:val="00EC62A8"/>
    <w:rsid w:val="00EC7E5C"/>
    <w:rsid w:val="00ED1892"/>
    <w:rsid w:val="00ED4227"/>
    <w:rsid w:val="00ED4B46"/>
    <w:rsid w:val="00ED5B77"/>
    <w:rsid w:val="00ED7F06"/>
    <w:rsid w:val="00EE1F5C"/>
    <w:rsid w:val="00EE4620"/>
    <w:rsid w:val="00EF0B67"/>
    <w:rsid w:val="00EF0CA6"/>
    <w:rsid w:val="00EF3AE8"/>
    <w:rsid w:val="00EF3EEE"/>
    <w:rsid w:val="00EF4905"/>
    <w:rsid w:val="00EF58B1"/>
    <w:rsid w:val="00EF62F1"/>
    <w:rsid w:val="00EF6A1E"/>
    <w:rsid w:val="00F00527"/>
    <w:rsid w:val="00F04BDD"/>
    <w:rsid w:val="00F10C85"/>
    <w:rsid w:val="00F110BC"/>
    <w:rsid w:val="00F11930"/>
    <w:rsid w:val="00F120DA"/>
    <w:rsid w:val="00F12FDD"/>
    <w:rsid w:val="00F15840"/>
    <w:rsid w:val="00F16B56"/>
    <w:rsid w:val="00F17B89"/>
    <w:rsid w:val="00F21ADB"/>
    <w:rsid w:val="00F24AA5"/>
    <w:rsid w:val="00F24BF7"/>
    <w:rsid w:val="00F24C26"/>
    <w:rsid w:val="00F259F2"/>
    <w:rsid w:val="00F26205"/>
    <w:rsid w:val="00F36D49"/>
    <w:rsid w:val="00F40196"/>
    <w:rsid w:val="00F41618"/>
    <w:rsid w:val="00F4379D"/>
    <w:rsid w:val="00F440ED"/>
    <w:rsid w:val="00F45ECF"/>
    <w:rsid w:val="00F46C85"/>
    <w:rsid w:val="00F519ED"/>
    <w:rsid w:val="00F51A9C"/>
    <w:rsid w:val="00F53B2C"/>
    <w:rsid w:val="00F55412"/>
    <w:rsid w:val="00F5558E"/>
    <w:rsid w:val="00F56477"/>
    <w:rsid w:val="00F56D10"/>
    <w:rsid w:val="00F627CB"/>
    <w:rsid w:val="00F63AA5"/>
    <w:rsid w:val="00F63AB8"/>
    <w:rsid w:val="00F712E9"/>
    <w:rsid w:val="00F718D7"/>
    <w:rsid w:val="00F74678"/>
    <w:rsid w:val="00F75311"/>
    <w:rsid w:val="00F7680A"/>
    <w:rsid w:val="00F776F0"/>
    <w:rsid w:val="00F80433"/>
    <w:rsid w:val="00F80FE7"/>
    <w:rsid w:val="00F81EA8"/>
    <w:rsid w:val="00F82380"/>
    <w:rsid w:val="00F83B9C"/>
    <w:rsid w:val="00F843BB"/>
    <w:rsid w:val="00F865E5"/>
    <w:rsid w:val="00F86612"/>
    <w:rsid w:val="00F9267E"/>
    <w:rsid w:val="00F9372E"/>
    <w:rsid w:val="00F946A9"/>
    <w:rsid w:val="00F96F28"/>
    <w:rsid w:val="00F96F5A"/>
    <w:rsid w:val="00F975D0"/>
    <w:rsid w:val="00FA02E1"/>
    <w:rsid w:val="00FA1628"/>
    <w:rsid w:val="00FA4433"/>
    <w:rsid w:val="00FA4BEB"/>
    <w:rsid w:val="00FA686A"/>
    <w:rsid w:val="00FA6EDF"/>
    <w:rsid w:val="00FA7B34"/>
    <w:rsid w:val="00FB3032"/>
    <w:rsid w:val="00FB4A47"/>
    <w:rsid w:val="00FB5E0D"/>
    <w:rsid w:val="00FB656B"/>
    <w:rsid w:val="00FB67A8"/>
    <w:rsid w:val="00FC197B"/>
    <w:rsid w:val="00FC2E4C"/>
    <w:rsid w:val="00FC4004"/>
    <w:rsid w:val="00FC44E5"/>
    <w:rsid w:val="00FC5ED8"/>
    <w:rsid w:val="00FD0046"/>
    <w:rsid w:val="00FD0805"/>
    <w:rsid w:val="00FD09F8"/>
    <w:rsid w:val="00FD163C"/>
    <w:rsid w:val="00FD1A5F"/>
    <w:rsid w:val="00FD2459"/>
    <w:rsid w:val="00FD37CF"/>
    <w:rsid w:val="00FD5919"/>
    <w:rsid w:val="00FD5F0E"/>
    <w:rsid w:val="00FD75B3"/>
    <w:rsid w:val="00FD7D90"/>
    <w:rsid w:val="00FE0213"/>
    <w:rsid w:val="00FE2B19"/>
    <w:rsid w:val="00FE303D"/>
    <w:rsid w:val="00FE33E5"/>
    <w:rsid w:val="00FE50E7"/>
    <w:rsid w:val="00FE52F1"/>
    <w:rsid w:val="00FE5E43"/>
    <w:rsid w:val="00FE61DE"/>
    <w:rsid w:val="00FE6FB5"/>
    <w:rsid w:val="00FE7678"/>
    <w:rsid w:val="00FF0D9D"/>
    <w:rsid w:val="00FF1369"/>
    <w:rsid w:val="00FF22E0"/>
    <w:rsid w:val="00FF3B7B"/>
    <w:rsid w:val="00FF3FEC"/>
    <w:rsid w:val="00FF5F0A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64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0B1292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F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0B12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0">
    <w:name w:val="footnote reference"/>
    <w:basedOn w:val="a0"/>
    <w:rsid w:val="00D94EC8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D94EC8"/>
    <w:pPr>
      <w:spacing w:after="0" w:line="240" w:lineRule="auto"/>
      <w:ind w:firstLine="709"/>
    </w:pPr>
    <w:rPr>
      <w:rFonts w:eastAsiaTheme="minorEastAsia"/>
      <w:sz w:val="24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D94EC8"/>
    <w:rPr>
      <w:rFonts w:eastAsiaTheme="minorEastAsia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64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0B1292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F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0B12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0">
    <w:name w:val="footnote reference"/>
    <w:basedOn w:val="a0"/>
    <w:rsid w:val="00D94EC8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D94EC8"/>
    <w:pPr>
      <w:spacing w:after="0" w:line="240" w:lineRule="auto"/>
      <w:ind w:firstLine="709"/>
    </w:pPr>
    <w:rPr>
      <w:rFonts w:eastAsiaTheme="minorEastAsia"/>
      <w:sz w:val="24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D94EC8"/>
    <w:rPr>
      <w:rFonts w:eastAsiaTheme="minorEastAsia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emf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приказа.dotx</Template>
  <TotalTime>220</TotalTime>
  <Pages>32</Pages>
  <Words>4848</Words>
  <Characters>27640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Вилесова</dc:creator>
  <cp:lastModifiedBy>Любовь Юрьевна  Малкова</cp:lastModifiedBy>
  <cp:revision>7</cp:revision>
  <cp:lastPrinted>2023-02-02T15:11:00Z</cp:lastPrinted>
  <dcterms:created xsi:type="dcterms:W3CDTF">2023-02-02T11:13:00Z</dcterms:created>
  <dcterms:modified xsi:type="dcterms:W3CDTF">2023-02-02T15:13:00Z</dcterms:modified>
</cp:coreProperties>
</file>