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ОТДЕЛ ОБРАЗОВАНИЯ </w:t>
      </w:r>
    </w:p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АДМИНИСТРАЦИИ ИЛЬИНСКОГО МУНИЦИПАЛЬНОГО РАЙОНА </w:t>
      </w: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3E53DF" w:rsidRPr="003E53DF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3E53DF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ПРИКАЗ</w:t>
      </w: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Default="0025339E" w:rsidP="0025339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A2B07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E97AA6">
              <w:rPr>
                <w:rFonts w:ascii="Times New Roman" w:hAnsi="Times New Roman"/>
                <w:sz w:val="28"/>
                <w:szCs w:val="28"/>
              </w:rPr>
              <w:t>.</w:t>
            </w:r>
            <w:r w:rsidR="00E66777">
              <w:rPr>
                <w:rFonts w:ascii="Times New Roman" w:hAnsi="Times New Roman"/>
                <w:sz w:val="28"/>
                <w:szCs w:val="28"/>
              </w:rPr>
              <w:t>08.2024</w:t>
            </w:r>
            <w:r w:rsidR="00E97AA6">
              <w:rPr>
                <w:rFonts w:ascii="Times New Roman" w:hAnsi="Times New Roman"/>
                <w:sz w:val="28"/>
                <w:szCs w:val="28"/>
              </w:rPr>
              <w:t>г.</w:t>
            </w:r>
            <w:r w:rsidR="005A2B0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 w:rsidR="00B72E49">
              <w:rPr>
                <w:rFonts w:ascii="Times New Roman" w:hAnsi="Times New Roman"/>
                <w:sz w:val="28"/>
                <w:szCs w:val="28"/>
              </w:rPr>
              <w:t>№</w:t>
            </w:r>
            <w:r w:rsidR="00867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="005A2B0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3E53DF" w:rsidRPr="00BC1372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2D0149" w:rsidRDefault="002D0149" w:rsidP="003E53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 проведении дополнительных  санитарно – противоэпидемических </w:t>
            </w:r>
          </w:p>
          <w:p w:rsidR="003E53DF" w:rsidRDefault="002D0149" w:rsidP="003E53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 профилактических )</w:t>
            </w:r>
            <w:r w:rsidR="000C42BB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0C42BB">
              <w:rPr>
                <w:rFonts w:ascii="Times New Roman" w:hAnsi="Times New Roman"/>
                <w:b/>
                <w:sz w:val="28"/>
                <w:szCs w:val="28"/>
              </w:rPr>
              <w:t>в образовательных  учреждениях</w:t>
            </w:r>
            <w:r w:rsidR="009016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000C7">
              <w:rPr>
                <w:rFonts w:ascii="Times New Roman" w:hAnsi="Times New Roman"/>
                <w:b/>
                <w:sz w:val="28"/>
                <w:szCs w:val="28"/>
              </w:rPr>
              <w:t xml:space="preserve"> Ильинского муниципального района</w:t>
            </w:r>
          </w:p>
        </w:tc>
      </w:tr>
    </w:tbl>
    <w:p w:rsidR="003E53DF" w:rsidRPr="00411830" w:rsidRDefault="003E53DF" w:rsidP="003E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55"/>
            </w:tblGrid>
            <w:tr w:rsidR="00867BC0" w:rsidRPr="00867BC0" w:rsidTr="00867BC0">
              <w:tc>
                <w:tcPr>
                  <w:tcW w:w="90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7BC0" w:rsidRPr="00867BC0" w:rsidRDefault="00546266" w:rsidP="00867BC0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 w:colFirst="0" w:colLast="0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="002542EF" w:rsidRPr="00F00F7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F70986">
                    <w:rPr>
                      <w:rFonts w:ascii="Times New Roman" w:hAnsi="Times New Roman"/>
                      <w:sz w:val="28"/>
                      <w:szCs w:val="28"/>
                    </w:rPr>
                    <w:t>связи</w:t>
                  </w:r>
                  <w:r w:rsidR="00E66777">
                    <w:rPr>
                      <w:rFonts w:ascii="Times New Roman" w:hAnsi="Times New Roman"/>
                      <w:sz w:val="28"/>
                      <w:szCs w:val="28"/>
                    </w:rPr>
                    <w:t xml:space="preserve"> с ростом заболеваемости  энтеровирусной инфекцией</w:t>
                  </w:r>
                  <w:r w:rsidR="009016A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среди детск</w:t>
                  </w:r>
                  <w:r w:rsidR="00E66777">
                    <w:rPr>
                      <w:rFonts w:ascii="Times New Roman" w:hAnsi="Times New Roman"/>
                      <w:sz w:val="28"/>
                      <w:szCs w:val="28"/>
                    </w:rPr>
                    <w:t>ого населения  Ивановской области</w:t>
                  </w:r>
                  <w:r w:rsidR="00F71B43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E66777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основании письма    Роспотребнадзора  от 23.07.2024 № 31-00-04/11-1040-2024</w:t>
                  </w:r>
                  <w:r w:rsidR="00F71B4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</w:t>
                  </w:r>
                  <w:r w:rsidR="002772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 </w:t>
                  </w:r>
                  <w:r w:rsidR="00F71B43">
                    <w:rPr>
                      <w:rFonts w:ascii="Times New Roman" w:hAnsi="Times New Roman"/>
                      <w:sz w:val="28"/>
                      <w:szCs w:val="28"/>
                    </w:rPr>
                    <w:t xml:space="preserve">целью предупреждения заносов и недопущения формирования групповых очагов энтеровирусной инфекции в детских организованных коллективах </w:t>
                  </w:r>
                  <w:r w:rsidR="00E66777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               </w:t>
                  </w:r>
                </w:p>
              </w:tc>
            </w:tr>
          </w:tbl>
          <w:bookmarkEnd w:id="0"/>
          <w:p w:rsidR="002542EF" w:rsidRDefault="00F70986" w:rsidP="002542E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02AE">
              <w:rPr>
                <w:rFonts w:ascii="Times New Roman" w:hAnsi="Times New Roman"/>
                <w:b/>
                <w:spacing w:val="120"/>
                <w:sz w:val="28"/>
                <w:szCs w:val="28"/>
              </w:rPr>
              <w:t>приказыва</w:t>
            </w:r>
            <w:r w:rsidRPr="008A02AE">
              <w:rPr>
                <w:rFonts w:ascii="Times New Roman" w:hAnsi="Times New Roman"/>
                <w:b/>
                <w:sz w:val="28"/>
                <w:szCs w:val="28"/>
              </w:rPr>
              <w:t>ю:</w:t>
            </w:r>
          </w:p>
          <w:p w:rsidR="002542EF" w:rsidRDefault="00F70986" w:rsidP="00F70986">
            <w:pPr>
              <w:pStyle w:val="ad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86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r w:rsidR="00277212">
              <w:rPr>
                <w:rFonts w:ascii="Times New Roman" w:hAnsi="Times New Roman" w:cs="Times New Roman"/>
                <w:sz w:val="28"/>
                <w:szCs w:val="28"/>
              </w:rPr>
              <w:t xml:space="preserve">ителям </w:t>
            </w:r>
            <w:r w:rsidR="00F97168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</w:t>
            </w:r>
            <w:r w:rsidR="0027721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и обеспечить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00942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="00D1795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7212">
              <w:rPr>
                <w:rFonts w:ascii="Times New Roman" w:hAnsi="Times New Roman" w:cs="Times New Roman"/>
                <w:sz w:val="28"/>
                <w:szCs w:val="28"/>
              </w:rPr>
              <w:t>Проведение ежедневного утреннего фильтра с документальным оформлением результатов осм</w:t>
            </w:r>
            <w:r w:rsidR="00215936">
              <w:rPr>
                <w:rFonts w:ascii="Times New Roman" w:hAnsi="Times New Roman" w:cs="Times New Roman"/>
                <w:sz w:val="28"/>
                <w:szCs w:val="28"/>
              </w:rPr>
              <w:t xml:space="preserve">отра по каждому классу/ группе </w:t>
            </w:r>
            <w:r w:rsidR="0010689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77212">
              <w:rPr>
                <w:rFonts w:ascii="Times New Roman" w:hAnsi="Times New Roman" w:cs="Times New Roman"/>
                <w:sz w:val="28"/>
                <w:szCs w:val="28"/>
              </w:rPr>
              <w:t xml:space="preserve">не допускать в </w:t>
            </w:r>
            <w:r w:rsidR="00215936">
              <w:rPr>
                <w:rFonts w:ascii="Times New Roman" w:hAnsi="Times New Roman" w:cs="Times New Roman"/>
                <w:sz w:val="28"/>
                <w:szCs w:val="28"/>
              </w:rPr>
              <w:t>организованный коллектив детей с признаками инфекционных заболеваний);</w:t>
            </w:r>
          </w:p>
          <w:p w:rsidR="00215936" w:rsidRDefault="00215936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текущей дези</w:t>
            </w:r>
            <w:r w:rsidR="0010689A">
              <w:rPr>
                <w:rFonts w:ascii="Times New Roman" w:hAnsi="Times New Roman" w:cs="Times New Roman"/>
                <w:sz w:val="28"/>
                <w:szCs w:val="28"/>
              </w:rPr>
              <w:t>нфекции не менее 2 раз в день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пищеблоке, в </w:t>
            </w:r>
            <w:r w:rsidR="00CA4F85">
              <w:rPr>
                <w:rFonts w:ascii="Times New Roman" w:hAnsi="Times New Roman" w:cs="Times New Roman"/>
                <w:sz w:val="28"/>
                <w:szCs w:val="28"/>
              </w:rPr>
              <w:t>столовой, в спальных помещениях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кабинетах/классах, кружковых, местах общего пользования, санузлах.) с применением растворов дезинфекционных средств, эффективных в отношении энтеровирусов;</w:t>
            </w:r>
          </w:p>
          <w:p w:rsidR="00215936" w:rsidRDefault="00215936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дезинфекции столовой посуды и столовых приборов после каждого приема пищи с использованием дезинфекционных средств, эффективных в отношении энтеровирусов; для обеззараживания столовой посуды в </w:t>
            </w:r>
            <w:r w:rsidR="006A2C2E">
              <w:rPr>
                <w:rFonts w:ascii="Times New Roman" w:hAnsi="Times New Roman" w:cs="Times New Roman"/>
                <w:sz w:val="28"/>
                <w:szCs w:val="28"/>
              </w:rPr>
              <w:t>дезинфицирующем растворе в организациях, осуществляющих образовательную деятельность, выделяется емкость с крышкой с четкими надписями с указанием  названия препарата, его концентрации</w:t>
            </w:r>
            <w:r w:rsidR="00646E9D">
              <w:rPr>
                <w:rFonts w:ascii="Times New Roman" w:hAnsi="Times New Roman" w:cs="Times New Roman"/>
                <w:sz w:val="28"/>
                <w:szCs w:val="28"/>
              </w:rPr>
              <w:t>, назначения,</w:t>
            </w:r>
            <w:r w:rsidR="00CA4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6E9D">
              <w:rPr>
                <w:rFonts w:ascii="Times New Roman" w:hAnsi="Times New Roman" w:cs="Times New Roman"/>
                <w:sz w:val="28"/>
                <w:szCs w:val="28"/>
              </w:rPr>
              <w:t>даты приготовления, предельного срока годности.</w:t>
            </w:r>
          </w:p>
          <w:p w:rsidR="00646E9D" w:rsidRDefault="00646E9D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кратности проветривания групповых, рекреаций, спальных помещений; использование оборудования для обеззараживания воздуха</w:t>
            </w:r>
            <w:r w:rsidR="008F49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4959" w:rsidRDefault="003F7C8B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Установление питьевого режима с обязательным кипячением воды или </w:t>
            </w:r>
            <w:r w:rsidR="00607EA6">
              <w:rPr>
                <w:rFonts w:ascii="Times New Roman" w:hAnsi="Times New Roman" w:cs="Times New Roman"/>
                <w:sz w:val="28"/>
                <w:szCs w:val="28"/>
              </w:rPr>
              <w:t>раздачей бутилированной воды;</w:t>
            </w:r>
          </w:p>
          <w:p w:rsidR="00607EA6" w:rsidRDefault="00607EA6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минимизации рисков реализации</w:t>
            </w:r>
            <w:r w:rsidR="004F1D9D">
              <w:rPr>
                <w:rFonts w:ascii="Times New Roman" w:hAnsi="Times New Roman" w:cs="Times New Roman"/>
                <w:sz w:val="28"/>
                <w:szCs w:val="28"/>
              </w:rPr>
              <w:t xml:space="preserve"> пищевого пути распространения ЭВИ ( фрукты, овощи допускаются в питание после стандартной обработки, овощи – с последу</w:t>
            </w:r>
            <w:r w:rsidR="009A745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F1D9D">
              <w:rPr>
                <w:rFonts w:ascii="Times New Roman" w:hAnsi="Times New Roman" w:cs="Times New Roman"/>
                <w:sz w:val="28"/>
                <w:szCs w:val="28"/>
              </w:rPr>
              <w:t>щим</w:t>
            </w:r>
            <w:r w:rsidR="009A745F">
              <w:rPr>
                <w:rFonts w:ascii="Times New Roman" w:hAnsi="Times New Roman" w:cs="Times New Roman"/>
                <w:sz w:val="28"/>
                <w:szCs w:val="28"/>
              </w:rPr>
              <w:t xml:space="preserve"> ошпариванием кипятком, не допускается последующая нарезка фруктов; </w:t>
            </w:r>
            <w:r w:rsidR="00DA34C2">
              <w:rPr>
                <w:rFonts w:ascii="Times New Roman" w:hAnsi="Times New Roman" w:cs="Times New Roman"/>
                <w:sz w:val="28"/>
                <w:szCs w:val="28"/>
              </w:rPr>
              <w:t xml:space="preserve"> сервировку и порционирование блюд на пищеблоке персонал проводит только с использованием одноразовых перчаток и предварительной обработкой рук  кожным антисептиком);</w:t>
            </w:r>
          </w:p>
          <w:p w:rsidR="00DA34C2" w:rsidRDefault="00DA34C2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надлежащих условий для соблюдения детьми и работниками правил личной гигиены; наличие жидкого мыла, кожных антисептиков, одноразовых полотенец</w:t>
            </w:r>
            <w:r w:rsidR="0088214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14C" w:rsidRDefault="0088214C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разъяснительной работы с детьми и родителями о мерах профилактики ЭВИ</w:t>
            </w:r>
            <w:r w:rsidR="004A52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При регистрации в образовательных организациях случая энтеровирусной инфекции обеспечить: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Медицинское наблюдение за лицами, подвергшимися риску заражения;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Прекращение приема новых и временно отсутствующих детей в карантинную группу;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Запрещение перевода детей из карантинной группы в другие;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Запрещение участия карантинной группы в общих культурно – массовых мероприятиях;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принципа изоляции детей карантинной группы при организации питания; 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При невозможности   соблюдения в ОО принципа изоляции организовать </w:t>
            </w:r>
            <w:r w:rsidR="00CA4F85">
              <w:rPr>
                <w:rFonts w:ascii="Times New Roman" w:hAnsi="Times New Roman" w:cs="Times New Roman"/>
                <w:sz w:val="28"/>
                <w:szCs w:val="28"/>
              </w:rPr>
              <w:t>разобщения детей, подвергшихся риску заражения ЭВИ, на период 10 дней при легких формах    или на период 20 дней при регистрации форм ЭВИ с поражением нервной  системы.</w:t>
            </w:r>
          </w:p>
          <w:p w:rsidR="004A5231" w:rsidRDefault="004A5231" w:rsidP="0027721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942" w:rsidRPr="00046E13" w:rsidRDefault="00F00942" w:rsidP="00F0094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3DF" w:rsidRPr="002C03F5" w:rsidRDefault="002542EF" w:rsidP="00A766B9">
            <w:pPr>
              <w:pStyle w:val="ad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3F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исполнением настоящего приказа </w:t>
            </w:r>
            <w:r w:rsidR="00A766B9">
              <w:rPr>
                <w:rFonts w:ascii="Times New Roman" w:hAnsi="Times New Roman" w:cs="Times New Roman"/>
                <w:sz w:val="28"/>
                <w:szCs w:val="28"/>
              </w:rPr>
              <w:t>оставляю за собой.</w:t>
            </w:r>
          </w:p>
        </w:tc>
      </w:tr>
    </w:tbl>
    <w:p w:rsidR="003E53D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E97E5F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Начальник отдела  образования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администрации Ильинского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 xml:space="preserve">муниципального района                                     </w:t>
      </w:r>
      <w:r w:rsidR="00CA4F85">
        <w:rPr>
          <w:rFonts w:ascii="Times New Roman" w:hAnsi="Times New Roman"/>
          <w:b/>
          <w:i/>
          <w:sz w:val="28"/>
          <w:szCs w:val="28"/>
        </w:rPr>
        <w:t xml:space="preserve">          Е.Н.Шорикова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E53DF" w:rsidRPr="00E97E5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sectPr w:rsidR="003E53DF" w:rsidRPr="00E97E5F" w:rsidSect="003E53D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8C" w:rsidRDefault="002C3F8C" w:rsidP="00CE0494">
      <w:pPr>
        <w:spacing w:after="0" w:line="240" w:lineRule="auto"/>
      </w:pPr>
      <w:r>
        <w:separator/>
      </w:r>
    </w:p>
  </w:endnote>
  <w:endnote w:type="continuationSeparator" w:id="0">
    <w:p w:rsidR="002C3F8C" w:rsidRDefault="002C3F8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8C" w:rsidRDefault="002C3F8C" w:rsidP="00CE0494">
      <w:pPr>
        <w:spacing w:after="0" w:line="240" w:lineRule="auto"/>
      </w:pPr>
      <w:r>
        <w:separator/>
      </w:r>
    </w:p>
  </w:footnote>
  <w:footnote w:type="continuationSeparator" w:id="0">
    <w:p w:rsidR="002C3F8C" w:rsidRDefault="002C3F8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</w:sdtPr>
    <w:sdtEndPr/>
    <w:sdtContent>
      <w:p w:rsidR="004A5231" w:rsidRDefault="002C3F8C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297"/>
    <w:multiLevelType w:val="hybridMultilevel"/>
    <w:tmpl w:val="10444AB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64"/>
    <w:rsid w:val="00036A96"/>
    <w:rsid w:val="00046E13"/>
    <w:rsid w:val="00053E94"/>
    <w:rsid w:val="00076551"/>
    <w:rsid w:val="00095D7C"/>
    <w:rsid w:val="000A6ECA"/>
    <w:rsid w:val="000B7BBA"/>
    <w:rsid w:val="000C42BB"/>
    <w:rsid w:val="0010689A"/>
    <w:rsid w:val="001137E6"/>
    <w:rsid w:val="00143695"/>
    <w:rsid w:val="00172B1E"/>
    <w:rsid w:val="001B2ED5"/>
    <w:rsid w:val="001D0B4B"/>
    <w:rsid w:val="00215936"/>
    <w:rsid w:val="0025339E"/>
    <w:rsid w:val="002542EF"/>
    <w:rsid w:val="00277212"/>
    <w:rsid w:val="0029096E"/>
    <w:rsid w:val="002B2760"/>
    <w:rsid w:val="002C03F5"/>
    <w:rsid w:val="002C3F8C"/>
    <w:rsid w:val="002D0149"/>
    <w:rsid w:val="0033479A"/>
    <w:rsid w:val="00340DC5"/>
    <w:rsid w:val="003904C0"/>
    <w:rsid w:val="003B0104"/>
    <w:rsid w:val="003B09C5"/>
    <w:rsid w:val="003E4C58"/>
    <w:rsid w:val="003E53DF"/>
    <w:rsid w:val="003E5FFF"/>
    <w:rsid w:val="003F7C8B"/>
    <w:rsid w:val="00411830"/>
    <w:rsid w:val="00463345"/>
    <w:rsid w:val="004A193E"/>
    <w:rsid w:val="004A5231"/>
    <w:rsid w:val="004C10A7"/>
    <w:rsid w:val="004F1D9D"/>
    <w:rsid w:val="00532294"/>
    <w:rsid w:val="00546266"/>
    <w:rsid w:val="00597F7E"/>
    <w:rsid w:val="005A2B07"/>
    <w:rsid w:val="005A31E4"/>
    <w:rsid w:val="005A4A7F"/>
    <w:rsid w:val="005F6A5F"/>
    <w:rsid w:val="00607EA6"/>
    <w:rsid w:val="00646E9D"/>
    <w:rsid w:val="00671F41"/>
    <w:rsid w:val="006A2C2E"/>
    <w:rsid w:val="006A6FFD"/>
    <w:rsid w:val="007000C7"/>
    <w:rsid w:val="0075227E"/>
    <w:rsid w:val="007B0A5A"/>
    <w:rsid w:val="007D77C0"/>
    <w:rsid w:val="00867BC0"/>
    <w:rsid w:val="00871D6E"/>
    <w:rsid w:val="0088214C"/>
    <w:rsid w:val="008A02AE"/>
    <w:rsid w:val="008B3513"/>
    <w:rsid w:val="008D3046"/>
    <w:rsid w:val="008F4959"/>
    <w:rsid w:val="009016A3"/>
    <w:rsid w:val="00952192"/>
    <w:rsid w:val="00962E48"/>
    <w:rsid w:val="0097077C"/>
    <w:rsid w:val="009A745F"/>
    <w:rsid w:val="009F3CD0"/>
    <w:rsid w:val="00A67B44"/>
    <w:rsid w:val="00A766B9"/>
    <w:rsid w:val="00A9781B"/>
    <w:rsid w:val="00AB6750"/>
    <w:rsid w:val="00B25407"/>
    <w:rsid w:val="00B369A9"/>
    <w:rsid w:val="00B72E49"/>
    <w:rsid w:val="00BC1372"/>
    <w:rsid w:val="00BC6D24"/>
    <w:rsid w:val="00BD04F2"/>
    <w:rsid w:val="00BE51D8"/>
    <w:rsid w:val="00C22C7A"/>
    <w:rsid w:val="00C24472"/>
    <w:rsid w:val="00C920B2"/>
    <w:rsid w:val="00CA4F85"/>
    <w:rsid w:val="00CA7D58"/>
    <w:rsid w:val="00CB3724"/>
    <w:rsid w:val="00CE0494"/>
    <w:rsid w:val="00D17955"/>
    <w:rsid w:val="00DA34C2"/>
    <w:rsid w:val="00DC79C1"/>
    <w:rsid w:val="00E25405"/>
    <w:rsid w:val="00E66777"/>
    <w:rsid w:val="00E97AA6"/>
    <w:rsid w:val="00E97E5F"/>
    <w:rsid w:val="00F00942"/>
    <w:rsid w:val="00F51C64"/>
    <w:rsid w:val="00F70986"/>
    <w:rsid w:val="00F71B43"/>
    <w:rsid w:val="00F92A61"/>
    <w:rsid w:val="00F97168"/>
    <w:rsid w:val="00FB2963"/>
    <w:rsid w:val="00FC6E5B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C593"/>
  <w15:docId w15:val="{8A883A69-0323-4E77-9BE2-E8439A62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63;&#1048;&#1049;%20&#1057;&#1058;&#1054;&#1051;%20-%20&#1042;&#1045;&#1057;&#1068;\&#1056;&#1040;&#1041;&#1054;&#1063;&#1048;&#1049;%20&#1057;&#1058;&#1054;&#1051;%202019\&#1043;&#1056;&#1048;&#1055;&#1055;%20-%20&#1045;&#1046;&#1045;&#1053;&#1045;&#1044;&#1045;&#1051;&#1068;&#1053;&#1054;\&#1043;&#1056;&#1048;&#1055;&#1055;%202019\&#1087;&#1088;&#1080;&#1082;&#1072;&#1079;\&#1055;&#1056;&#1048;&#1050;&#1040;&#1047;%20&#1055;&#1054;%20&#1043;&#1056;&#1048;&#1055;&#1055;&#1059;%20&#1057;&#1045;&#1053;&#1058;&#1071;&#1041;&#1056;&#1068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2015-1531-40ED-B8EA-FB40E292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ГРИППУ СЕНТЯБРЬ 2019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Анатольевна Мовчан</dc:creator>
  <cp:lastModifiedBy>Лена Соколова</cp:lastModifiedBy>
  <cp:revision>2</cp:revision>
  <cp:lastPrinted>2022-09-16T13:29:00Z</cp:lastPrinted>
  <dcterms:created xsi:type="dcterms:W3CDTF">2024-09-04T13:49:00Z</dcterms:created>
  <dcterms:modified xsi:type="dcterms:W3CDTF">2024-09-04T13:49:00Z</dcterms:modified>
</cp:coreProperties>
</file>