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B07" w:rsidRPr="00C924FE" w:rsidRDefault="005A2B07" w:rsidP="005A2B0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924FE">
        <w:rPr>
          <w:rFonts w:ascii="Times New Roman" w:hAnsi="Times New Roman"/>
          <w:b/>
          <w:sz w:val="32"/>
          <w:szCs w:val="32"/>
        </w:rPr>
        <w:t xml:space="preserve">ОТДЕЛ ОБРАЗОВАНИЯ </w:t>
      </w:r>
    </w:p>
    <w:p w:rsidR="005A2B07" w:rsidRPr="00C924FE" w:rsidRDefault="005A2B07" w:rsidP="005A2B0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924FE">
        <w:rPr>
          <w:rFonts w:ascii="Times New Roman" w:hAnsi="Times New Roman"/>
          <w:b/>
          <w:sz w:val="32"/>
          <w:szCs w:val="32"/>
        </w:rPr>
        <w:t xml:space="preserve">АДМИНИСТРАЦИИ ИЛЬИНСКОГО МУНИЦИПАЛЬНОГО РАЙОНА </w:t>
      </w:r>
    </w:p>
    <w:p w:rsidR="005A2B07" w:rsidRDefault="005A2B07" w:rsidP="003E53DF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A2B07" w:rsidRDefault="005A2B07" w:rsidP="003E53DF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A2B07" w:rsidRDefault="005A2B07" w:rsidP="003E53DF">
      <w:pPr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3E53DF" w:rsidRPr="003E53DF" w:rsidRDefault="003E53DF" w:rsidP="003E53DF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ru-RU"/>
        </w:rPr>
      </w:pPr>
      <w:r w:rsidRPr="003E53DF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>ПРИКАЗ</w:t>
      </w:r>
    </w:p>
    <w:p w:rsidR="003E53DF" w:rsidRDefault="003E53DF" w:rsidP="003E53DF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p w:rsidR="003E53DF" w:rsidRDefault="003E53DF" w:rsidP="003E53DF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3E53DF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3E53DF" w:rsidRDefault="005A2B07" w:rsidP="00B72E4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907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7379E1">
              <w:rPr>
                <w:rFonts w:ascii="Times New Roman" w:hAnsi="Times New Roman"/>
                <w:sz w:val="28"/>
                <w:szCs w:val="28"/>
              </w:rPr>
              <w:t>23.08.2024</w:t>
            </w:r>
            <w:r w:rsidR="00236628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</w:t>
            </w:r>
            <w:r w:rsidR="00B72E49">
              <w:rPr>
                <w:rFonts w:ascii="Times New Roman" w:hAnsi="Times New Roman"/>
                <w:sz w:val="28"/>
                <w:szCs w:val="28"/>
              </w:rPr>
              <w:t>№</w:t>
            </w:r>
            <w:r w:rsidR="00867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6C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9E1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</w:tbl>
    <w:p w:rsidR="003E53DF" w:rsidRPr="00BC1372" w:rsidRDefault="003E53DF" w:rsidP="003E53DF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3E53DF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3E53DF" w:rsidRPr="009907FE" w:rsidRDefault="002D0149" w:rsidP="00B477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 </w:t>
            </w:r>
            <w:r w:rsidR="00B477A8">
              <w:rPr>
                <w:rFonts w:ascii="Times New Roman" w:hAnsi="Times New Roman"/>
                <w:b/>
                <w:sz w:val="28"/>
                <w:szCs w:val="28"/>
              </w:rPr>
              <w:t xml:space="preserve"> ме</w:t>
            </w:r>
            <w:r w:rsidR="009907FE">
              <w:rPr>
                <w:rFonts w:ascii="Times New Roman" w:hAnsi="Times New Roman"/>
                <w:b/>
                <w:sz w:val="28"/>
                <w:szCs w:val="28"/>
              </w:rPr>
              <w:t>роприятиях по профилактике гриппа, острых респираторных вирусных инфекций и новой коронавирусной инфекции ( С</w:t>
            </w:r>
            <w:r w:rsidR="009907F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OVID</w:t>
            </w:r>
            <w:r w:rsidR="009907FE" w:rsidRPr="009907F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9907FE">
              <w:rPr>
                <w:rFonts w:ascii="Times New Roman" w:hAnsi="Times New Roman"/>
                <w:b/>
                <w:sz w:val="28"/>
                <w:szCs w:val="28"/>
              </w:rPr>
              <w:t>19) в эпидемическом сезоне 2024 -2025 годов</w:t>
            </w:r>
          </w:p>
        </w:tc>
      </w:tr>
    </w:tbl>
    <w:p w:rsidR="003E53DF" w:rsidRPr="00411830" w:rsidRDefault="003E53DF" w:rsidP="003E53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3E53DF" w:rsidTr="003E53DF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855"/>
            </w:tblGrid>
            <w:tr w:rsidR="00867BC0" w:rsidRPr="00867BC0" w:rsidTr="00867BC0">
              <w:tc>
                <w:tcPr>
                  <w:tcW w:w="90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67BC0" w:rsidRPr="009907FE" w:rsidRDefault="00546266" w:rsidP="007379E1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</w:t>
                  </w:r>
                  <w:r w:rsidR="002542EF" w:rsidRPr="00F00F7B">
                    <w:rPr>
                      <w:rFonts w:ascii="Times New Roman" w:hAnsi="Times New Roman"/>
                      <w:sz w:val="28"/>
                      <w:szCs w:val="28"/>
                    </w:rPr>
                    <w:t xml:space="preserve">В </w:t>
                  </w:r>
                  <w:r w:rsidR="00F70986">
                    <w:rPr>
                      <w:rFonts w:ascii="Times New Roman" w:hAnsi="Times New Roman"/>
                      <w:sz w:val="28"/>
                      <w:szCs w:val="28"/>
                    </w:rPr>
                    <w:t>связи</w:t>
                  </w:r>
                  <w:r w:rsidR="009016A3">
                    <w:rPr>
                      <w:rFonts w:ascii="Times New Roman" w:hAnsi="Times New Roman"/>
                      <w:sz w:val="28"/>
                      <w:szCs w:val="28"/>
                    </w:rPr>
                    <w:t xml:space="preserve"> с</w:t>
                  </w:r>
                  <w:r w:rsidR="009907FE">
                    <w:rPr>
                      <w:rFonts w:ascii="Times New Roman" w:hAnsi="Times New Roman"/>
                      <w:sz w:val="28"/>
                      <w:szCs w:val="28"/>
                    </w:rPr>
                    <w:t xml:space="preserve">  подготовкой к эпидемическому сезону  по гриппу, острым респираторным вирусным инфекциям и новой коронавирусной инфекции ( </w:t>
                  </w:r>
                  <w:r w:rsidR="009907FE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COVID</w:t>
                  </w:r>
                  <w:r w:rsidR="009907FE" w:rsidRPr="009907FE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19) 2024 – 2025 </w:t>
                  </w:r>
                  <w:r w:rsidR="009907FE">
                    <w:rPr>
                      <w:rFonts w:ascii="Times New Roman" w:hAnsi="Times New Roman"/>
                      <w:sz w:val="28"/>
                      <w:szCs w:val="28"/>
                    </w:rPr>
                    <w:t xml:space="preserve">годов и на основании письма </w:t>
                  </w:r>
                  <w:r w:rsidR="00EF50DD">
                    <w:rPr>
                      <w:rFonts w:ascii="Times New Roman" w:hAnsi="Times New Roman"/>
                      <w:sz w:val="28"/>
                      <w:szCs w:val="28"/>
                    </w:rPr>
                    <w:t xml:space="preserve"> Управления Роспотребнадзора по Ивановской области </w:t>
                  </w:r>
                  <w:r w:rsidR="007379E1">
                    <w:rPr>
                      <w:rFonts w:ascii="Times New Roman" w:hAnsi="Times New Roman"/>
                      <w:sz w:val="28"/>
                      <w:szCs w:val="28"/>
                    </w:rPr>
                    <w:t xml:space="preserve"> « О мероприятиях по профилактике  гриппа, острых респираторных  вирусных инфекций и новой коронавирусной инфекции (</w:t>
                  </w:r>
                  <w:r w:rsidR="007379E1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COVID</w:t>
                  </w:r>
                  <w:r w:rsidR="007379E1" w:rsidRPr="007379E1">
                    <w:rPr>
                      <w:rFonts w:ascii="Times New Roman" w:hAnsi="Times New Roman"/>
                      <w:sz w:val="28"/>
                      <w:szCs w:val="28"/>
                    </w:rPr>
                    <w:t xml:space="preserve">-19)  </w:t>
                  </w:r>
                  <w:r w:rsidR="007379E1">
                    <w:rPr>
                      <w:rFonts w:ascii="Times New Roman" w:hAnsi="Times New Roman"/>
                      <w:sz w:val="28"/>
                      <w:szCs w:val="28"/>
                    </w:rPr>
                    <w:t>в эпидемическом сезоне 2024-2025 годов»</w:t>
                  </w:r>
                  <w:r w:rsidR="00EF50D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2542EF" w:rsidRDefault="00F70986" w:rsidP="002542EF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02AE">
              <w:rPr>
                <w:rFonts w:ascii="Times New Roman" w:hAnsi="Times New Roman"/>
                <w:b/>
                <w:spacing w:val="120"/>
                <w:sz w:val="28"/>
                <w:szCs w:val="28"/>
              </w:rPr>
              <w:t>приказыва</w:t>
            </w:r>
            <w:r w:rsidRPr="008A02AE">
              <w:rPr>
                <w:rFonts w:ascii="Times New Roman" w:hAnsi="Times New Roman"/>
                <w:b/>
                <w:sz w:val="28"/>
                <w:szCs w:val="28"/>
              </w:rPr>
              <w:t>ю:</w:t>
            </w:r>
          </w:p>
          <w:p w:rsidR="002542EF" w:rsidRPr="00B477A8" w:rsidRDefault="002542EF" w:rsidP="00B47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6750" w:rsidRPr="00B477A8" w:rsidRDefault="00B477A8" w:rsidP="00B477A8">
            <w:pPr>
              <w:pStyle w:val="ad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17955" w:rsidRPr="00B477A8">
              <w:rPr>
                <w:rFonts w:ascii="Times New Roman" w:hAnsi="Times New Roman" w:cs="Times New Roman"/>
                <w:sz w:val="28"/>
                <w:szCs w:val="28"/>
              </w:rPr>
              <w:t>уководителям</w:t>
            </w:r>
            <w:r w:rsidR="00EF50DD">
              <w:rPr>
                <w:rFonts w:ascii="Times New Roman" w:hAnsi="Times New Roman" w:cs="Times New Roman"/>
                <w:sz w:val="28"/>
                <w:szCs w:val="28"/>
              </w:rPr>
              <w:t xml:space="preserve">  образовательных учреждений провести следующие мероприятия</w:t>
            </w:r>
            <w:r w:rsidR="00D17955" w:rsidRPr="00B477A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54FFE" w:rsidRDefault="00F00942" w:rsidP="00F0094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Обеспечить готовность  общеобразовательных </w:t>
            </w:r>
            <w:r w:rsidR="00854F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</w:t>
            </w:r>
            <w:r w:rsidR="00EF50DD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 w:rsidR="00854F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50DD">
              <w:rPr>
                <w:rFonts w:ascii="Times New Roman" w:hAnsi="Times New Roman" w:cs="Times New Roman"/>
                <w:sz w:val="28"/>
                <w:szCs w:val="28"/>
              </w:rPr>
              <w:t xml:space="preserve"> к работе в осеннее – зимний период с учетом необходимости соблюдения оптимального теплового режима, режима проветривания помещений</w:t>
            </w:r>
            <w:r w:rsidR="00854FFE">
              <w:rPr>
                <w:rFonts w:ascii="Times New Roman" w:hAnsi="Times New Roman" w:cs="Times New Roman"/>
                <w:sz w:val="28"/>
                <w:szCs w:val="28"/>
              </w:rPr>
              <w:t>, оснащенности устройствами обеззараживания воздуха, термометрами, дезинфекционными средствами, средствами индивидуальной защиты органов дыхания для сотрудников.</w:t>
            </w:r>
          </w:p>
          <w:p w:rsidR="00F00942" w:rsidRDefault="00854FFE" w:rsidP="00F0094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0942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допускать  учащихся и персонал с катаральными явлениями и повышенной температурой к посещению </w:t>
            </w:r>
            <w:r w:rsidR="00340DC5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</w:t>
            </w:r>
            <w:r w:rsidR="00F00942">
              <w:rPr>
                <w:rFonts w:ascii="Times New Roman" w:hAnsi="Times New Roman" w:cs="Times New Roman"/>
                <w:sz w:val="28"/>
                <w:szCs w:val="28"/>
              </w:rPr>
              <w:t>учреждений.</w:t>
            </w:r>
          </w:p>
          <w:p w:rsidR="00F00942" w:rsidRDefault="00F00942" w:rsidP="00F0094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проведение ежедневного анализа причин отсутствия детей в  общеобразовательных  учреждениях.</w:t>
            </w:r>
          </w:p>
          <w:p w:rsidR="00FE314D" w:rsidRDefault="001E5E5E" w:rsidP="00F0094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54FFE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введение противоэпидемических мероприятий в период подъема</w:t>
            </w:r>
            <w:r w:rsidR="00CE0F4F">
              <w:rPr>
                <w:rFonts w:ascii="Times New Roman" w:hAnsi="Times New Roman" w:cs="Times New Roman"/>
                <w:sz w:val="28"/>
                <w:szCs w:val="28"/>
              </w:rPr>
              <w:t xml:space="preserve"> заболеваемости гриппом, острыми респираторными вирусными инфекциями, новой коронавирусной инфекцией ( </w:t>
            </w:r>
            <w:r w:rsidR="00CE0F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CE0F4F" w:rsidRPr="00CE0F4F">
              <w:rPr>
                <w:rFonts w:ascii="Times New Roman" w:hAnsi="Times New Roman" w:cs="Times New Roman"/>
                <w:sz w:val="28"/>
                <w:szCs w:val="28"/>
              </w:rPr>
              <w:t xml:space="preserve"> – 19)</w:t>
            </w:r>
            <w:r w:rsidR="00CE0F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15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0F4F">
              <w:rPr>
                <w:rFonts w:ascii="Times New Roman" w:hAnsi="Times New Roman" w:cs="Times New Roman"/>
                <w:sz w:val="28"/>
                <w:szCs w:val="28"/>
              </w:rPr>
              <w:t>в том числе по отмене массовых культурных и спортивных мероприятий и приостановлению учебного процесса</w:t>
            </w:r>
            <w:r w:rsidR="00FE314D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отсутствия 20% детей и более по причине суммарной </w:t>
            </w:r>
            <w:r w:rsidR="00FE31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заболеваемости гриппом, острыми респираторными вирусными инфекциями, новой коронавирусной инфекцией ( </w:t>
            </w:r>
            <w:r w:rsidR="00FE31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FE314D" w:rsidRPr="00FE31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314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E314D" w:rsidRPr="00FE314D">
              <w:rPr>
                <w:rFonts w:ascii="Times New Roman" w:hAnsi="Times New Roman" w:cs="Times New Roman"/>
                <w:sz w:val="28"/>
                <w:szCs w:val="28"/>
              </w:rPr>
              <w:t xml:space="preserve"> 19)</w:t>
            </w:r>
            <w:r w:rsidR="00FE31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3D83" w:rsidRDefault="00FE314D" w:rsidP="00F0094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Вести контроль иммунизации против гриппа сотрудников образовательных</w:t>
            </w:r>
            <w:r w:rsidR="00F73D83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учреждений.</w:t>
            </w:r>
          </w:p>
          <w:p w:rsidR="00F00942" w:rsidRPr="00315200" w:rsidRDefault="00F73D83" w:rsidP="00F00942">
            <w:pPr>
              <w:pStyle w:val="ad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152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Провести</w:t>
            </w:r>
            <w:r w:rsidR="00F009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5200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персонала и обучающихся образовательных организаций мерам профилактики гриппа, других острых респираторных  инфекций, новой коронавирусной инфекции ( </w:t>
            </w:r>
            <w:r w:rsidR="003152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315200" w:rsidRPr="00315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520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15200" w:rsidRPr="00315200">
              <w:rPr>
                <w:rFonts w:ascii="Times New Roman" w:hAnsi="Times New Roman" w:cs="Times New Roman"/>
                <w:sz w:val="28"/>
                <w:szCs w:val="28"/>
              </w:rPr>
              <w:t xml:space="preserve"> 19 )</w:t>
            </w:r>
            <w:r w:rsidR="003152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0942" w:rsidRPr="00046E13" w:rsidRDefault="00F00942" w:rsidP="00F00942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3DF" w:rsidRPr="002C03F5" w:rsidRDefault="002542EF" w:rsidP="00A766B9">
            <w:pPr>
              <w:pStyle w:val="ad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3F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исполнением настоящего приказа </w:t>
            </w:r>
            <w:r w:rsidR="00922C7E">
              <w:rPr>
                <w:rFonts w:ascii="Times New Roman" w:hAnsi="Times New Roman" w:cs="Times New Roman"/>
                <w:sz w:val="28"/>
                <w:szCs w:val="28"/>
              </w:rPr>
              <w:t>возложить на  Л.А.</w:t>
            </w:r>
            <w:r w:rsidR="002366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922C7E">
              <w:rPr>
                <w:rFonts w:ascii="Times New Roman" w:hAnsi="Times New Roman" w:cs="Times New Roman"/>
                <w:sz w:val="28"/>
                <w:szCs w:val="28"/>
              </w:rPr>
              <w:t>Удалову, главного специалиста отдела образования администрации Ильинского муниципального района</w:t>
            </w:r>
            <w:r w:rsidR="00A766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E53DF" w:rsidRDefault="003E53DF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5A2B07" w:rsidRDefault="005A2B07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453228" w:rsidRDefault="00453228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453228" w:rsidRDefault="00453228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453228" w:rsidRDefault="00453228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453228" w:rsidRDefault="00453228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453228" w:rsidRDefault="00453228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5A2B07" w:rsidRPr="00E97E5F" w:rsidRDefault="005A2B07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p w:rsidR="005A2B07" w:rsidRPr="00764721" w:rsidRDefault="005A2B07" w:rsidP="005A2B07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  <w:r w:rsidRPr="00764721">
        <w:rPr>
          <w:rFonts w:ascii="Times New Roman" w:hAnsi="Times New Roman"/>
          <w:b/>
          <w:i/>
          <w:sz w:val="28"/>
          <w:szCs w:val="28"/>
        </w:rPr>
        <w:t>Начальник отдела  образования</w:t>
      </w:r>
    </w:p>
    <w:p w:rsidR="005A2B07" w:rsidRPr="00764721" w:rsidRDefault="005A2B07" w:rsidP="005A2B07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  <w:r w:rsidRPr="00764721">
        <w:rPr>
          <w:rFonts w:ascii="Times New Roman" w:hAnsi="Times New Roman"/>
          <w:b/>
          <w:i/>
          <w:sz w:val="28"/>
          <w:szCs w:val="28"/>
        </w:rPr>
        <w:t>администрации Ильинского</w:t>
      </w:r>
    </w:p>
    <w:p w:rsidR="005A2B07" w:rsidRPr="00764721" w:rsidRDefault="005A2B07" w:rsidP="005A2B07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  <w:r w:rsidRPr="00764721">
        <w:rPr>
          <w:rFonts w:ascii="Times New Roman" w:hAnsi="Times New Roman"/>
          <w:b/>
          <w:i/>
          <w:sz w:val="28"/>
          <w:szCs w:val="28"/>
        </w:rPr>
        <w:t xml:space="preserve">муниципального района                                     </w:t>
      </w:r>
      <w:r w:rsidR="009907FE">
        <w:rPr>
          <w:rFonts w:ascii="Times New Roman" w:hAnsi="Times New Roman"/>
          <w:b/>
          <w:i/>
          <w:sz w:val="28"/>
          <w:szCs w:val="28"/>
        </w:rPr>
        <w:t xml:space="preserve">          Е.Н.</w:t>
      </w:r>
      <w:r w:rsidR="0023662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907FE">
        <w:rPr>
          <w:rFonts w:ascii="Times New Roman" w:hAnsi="Times New Roman"/>
          <w:b/>
          <w:i/>
          <w:sz w:val="28"/>
          <w:szCs w:val="28"/>
        </w:rPr>
        <w:t>Шорикова</w:t>
      </w:r>
    </w:p>
    <w:p w:rsidR="005A2B07" w:rsidRPr="00764721" w:rsidRDefault="005A2B07" w:rsidP="005A2B07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E53DF" w:rsidRPr="00E97E5F" w:rsidRDefault="003E53DF" w:rsidP="003E53DF">
      <w:pPr>
        <w:pStyle w:val="a9"/>
        <w:spacing w:line="240" w:lineRule="auto"/>
        <w:rPr>
          <w:rFonts w:eastAsiaTheme="minorHAnsi" w:cstheme="minorBidi"/>
          <w:szCs w:val="28"/>
          <w:lang w:eastAsia="en-US"/>
        </w:rPr>
      </w:pPr>
    </w:p>
    <w:sectPr w:rsidR="003E53DF" w:rsidRPr="00E97E5F" w:rsidSect="003E53DF">
      <w:head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6E9" w:rsidRDefault="008716E9" w:rsidP="00CE0494">
      <w:pPr>
        <w:spacing w:after="0" w:line="240" w:lineRule="auto"/>
      </w:pPr>
      <w:r>
        <w:separator/>
      </w:r>
    </w:p>
  </w:endnote>
  <w:endnote w:type="continuationSeparator" w:id="0">
    <w:p w:rsidR="008716E9" w:rsidRDefault="008716E9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6E9" w:rsidRDefault="008716E9" w:rsidP="00CE0494">
      <w:pPr>
        <w:spacing w:after="0" w:line="240" w:lineRule="auto"/>
      </w:pPr>
      <w:r>
        <w:separator/>
      </w:r>
    </w:p>
  </w:footnote>
  <w:footnote w:type="continuationSeparator" w:id="0">
    <w:p w:rsidR="008716E9" w:rsidRDefault="008716E9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</w:sdtPr>
    <w:sdtEndPr/>
    <w:sdtContent>
      <w:p w:rsidR="000B7BBA" w:rsidRDefault="00D26121" w:rsidP="00CE0494">
        <w:pPr>
          <w:pStyle w:val="a5"/>
          <w:jc w:val="right"/>
        </w:pPr>
        <w:r>
          <w:fldChar w:fldCharType="begin"/>
        </w:r>
        <w:r w:rsidR="000B7BBA">
          <w:instrText>PAGE   \* MERGEFORMAT</w:instrText>
        </w:r>
        <w:r>
          <w:fldChar w:fldCharType="separate"/>
        </w:r>
        <w:r w:rsidR="0023662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1297"/>
    <w:multiLevelType w:val="hybridMultilevel"/>
    <w:tmpl w:val="10444AB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880001"/>
    <w:multiLevelType w:val="hybridMultilevel"/>
    <w:tmpl w:val="687CD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64"/>
    <w:rsid w:val="00036A96"/>
    <w:rsid w:val="00046E13"/>
    <w:rsid w:val="00076551"/>
    <w:rsid w:val="00095D7C"/>
    <w:rsid w:val="000A6ECA"/>
    <w:rsid w:val="000B7BBA"/>
    <w:rsid w:val="000C42BB"/>
    <w:rsid w:val="000F664F"/>
    <w:rsid w:val="001137E6"/>
    <w:rsid w:val="00143695"/>
    <w:rsid w:val="00172B1E"/>
    <w:rsid w:val="001B2ED5"/>
    <w:rsid w:val="001D0B4B"/>
    <w:rsid w:val="001E5E5E"/>
    <w:rsid w:val="00236628"/>
    <w:rsid w:val="002542EF"/>
    <w:rsid w:val="0029096E"/>
    <w:rsid w:val="002B2760"/>
    <w:rsid w:val="002C03F5"/>
    <w:rsid w:val="002D0149"/>
    <w:rsid w:val="00315200"/>
    <w:rsid w:val="00322888"/>
    <w:rsid w:val="0033479A"/>
    <w:rsid w:val="00340DC5"/>
    <w:rsid w:val="003904C0"/>
    <w:rsid w:val="003B0104"/>
    <w:rsid w:val="003B09C5"/>
    <w:rsid w:val="003B6CBB"/>
    <w:rsid w:val="003E53DF"/>
    <w:rsid w:val="003E5FFF"/>
    <w:rsid w:val="00411830"/>
    <w:rsid w:val="00453228"/>
    <w:rsid w:val="00463345"/>
    <w:rsid w:val="00481D2D"/>
    <w:rsid w:val="004A193E"/>
    <w:rsid w:val="004C10A7"/>
    <w:rsid w:val="00532294"/>
    <w:rsid w:val="00546266"/>
    <w:rsid w:val="005974D5"/>
    <w:rsid w:val="00597F7E"/>
    <w:rsid w:val="005A2B07"/>
    <w:rsid w:val="005A31E4"/>
    <w:rsid w:val="005A4A7F"/>
    <w:rsid w:val="005F6A5F"/>
    <w:rsid w:val="00671F41"/>
    <w:rsid w:val="006A6FFD"/>
    <w:rsid w:val="006D51D4"/>
    <w:rsid w:val="007000C7"/>
    <w:rsid w:val="007379E1"/>
    <w:rsid w:val="0075227E"/>
    <w:rsid w:val="007B0A5A"/>
    <w:rsid w:val="007D77C0"/>
    <w:rsid w:val="00854FFE"/>
    <w:rsid w:val="00867BC0"/>
    <w:rsid w:val="008716E9"/>
    <w:rsid w:val="00871D6E"/>
    <w:rsid w:val="008A02AE"/>
    <w:rsid w:val="008B3513"/>
    <w:rsid w:val="008D3046"/>
    <w:rsid w:val="009016A3"/>
    <w:rsid w:val="00903B4A"/>
    <w:rsid w:val="00922C7E"/>
    <w:rsid w:val="00952192"/>
    <w:rsid w:val="00962E48"/>
    <w:rsid w:val="009907FE"/>
    <w:rsid w:val="009F3CD0"/>
    <w:rsid w:val="00A67B44"/>
    <w:rsid w:val="00A766B9"/>
    <w:rsid w:val="00A9781B"/>
    <w:rsid w:val="00AB6750"/>
    <w:rsid w:val="00B04BFD"/>
    <w:rsid w:val="00B25407"/>
    <w:rsid w:val="00B369A9"/>
    <w:rsid w:val="00B477A8"/>
    <w:rsid w:val="00B72E49"/>
    <w:rsid w:val="00B764BA"/>
    <w:rsid w:val="00BC1372"/>
    <w:rsid w:val="00BC6D24"/>
    <w:rsid w:val="00BD04F2"/>
    <w:rsid w:val="00BE51D8"/>
    <w:rsid w:val="00C22C7A"/>
    <w:rsid w:val="00C24472"/>
    <w:rsid w:val="00C920B2"/>
    <w:rsid w:val="00CA7D58"/>
    <w:rsid w:val="00CB3724"/>
    <w:rsid w:val="00CE0494"/>
    <w:rsid w:val="00CE0F4F"/>
    <w:rsid w:val="00D17955"/>
    <w:rsid w:val="00D26121"/>
    <w:rsid w:val="00DA767C"/>
    <w:rsid w:val="00DC79C1"/>
    <w:rsid w:val="00DE4229"/>
    <w:rsid w:val="00E25405"/>
    <w:rsid w:val="00E97E5F"/>
    <w:rsid w:val="00EF50DD"/>
    <w:rsid w:val="00F00942"/>
    <w:rsid w:val="00F4141B"/>
    <w:rsid w:val="00F51C64"/>
    <w:rsid w:val="00F70986"/>
    <w:rsid w:val="00F73D83"/>
    <w:rsid w:val="00F92A61"/>
    <w:rsid w:val="00F97168"/>
    <w:rsid w:val="00FB2963"/>
    <w:rsid w:val="00FE314D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B4E2D"/>
  <w15:docId w15:val="{8ED44442-AECB-4166-848F-96FECC27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40;&#1041;&#1054;&#1063;&#1048;&#1049;%20&#1057;&#1058;&#1054;&#1051;%20-%20&#1042;&#1045;&#1057;&#1068;\&#1056;&#1040;&#1041;&#1054;&#1063;&#1048;&#1049;%20&#1057;&#1058;&#1054;&#1051;%202019\&#1043;&#1056;&#1048;&#1055;&#1055;%20-%20&#1045;&#1046;&#1045;&#1053;&#1045;&#1044;&#1045;&#1051;&#1068;&#1053;&#1054;\&#1043;&#1056;&#1048;&#1055;&#1055;%202019\&#1087;&#1088;&#1080;&#1082;&#1072;&#1079;\&#1055;&#1056;&#1048;&#1050;&#1040;&#1047;%20&#1055;&#1054;%20&#1043;&#1056;&#1048;&#1055;&#1055;&#1059;%20&#1057;&#1045;&#1053;&#1058;&#1071;&#1041;&#1056;&#1068;%20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23691-8F82-40B7-8F02-6CC4D30B9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ПО ГРИППУ СЕНТЯБРЬ 2019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Анатольевна Мовчан</dc:creator>
  <cp:lastModifiedBy>Лена Соколова</cp:lastModifiedBy>
  <cp:revision>2</cp:revision>
  <cp:lastPrinted>2022-12-13T08:10:00Z</cp:lastPrinted>
  <dcterms:created xsi:type="dcterms:W3CDTF">2024-09-04T13:50:00Z</dcterms:created>
  <dcterms:modified xsi:type="dcterms:W3CDTF">2024-09-04T13:50:00Z</dcterms:modified>
</cp:coreProperties>
</file>